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470D1" w14:textId="77777777" w:rsidR="004107A9" w:rsidRDefault="004107A9" w:rsidP="00F8551A">
      <w:pPr>
        <w:pStyle w:val="Title"/>
        <w:rPr>
          <w:lang w:val="id-ID"/>
        </w:rPr>
      </w:pPr>
    </w:p>
    <w:p w14:paraId="62F51626" w14:textId="77777777" w:rsidR="004940B3" w:rsidRDefault="004940B3" w:rsidP="00B94D29">
      <w:pPr>
        <w:rPr>
          <w:rFonts w:ascii="Arial" w:hAnsi="Arial" w:cs="Arial"/>
          <w:sz w:val="32"/>
          <w:szCs w:val="28"/>
          <w:lang w:val="id-ID"/>
        </w:rPr>
      </w:pPr>
      <w:bookmarkStart w:id="0" w:name="_GoBack"/>
      <w:bookmarkEnd w:id="0"/>
    </w:p>
    <w:p w14:paraId="6F5F9F38" w14:textId="77777777" w:rsidR="004940B3" w:rsidRDefault="004940B3" w:rsidP="004107A9">
      <w:pPr>
        <w:jc w:val="center"/>
        <w:rPr>
          <w:rFonts w:ascii="Arial" w:hAnsi="Arial" w:cs="Arial"/>
          <w:sz w:val="32"/>
          <w:szCs w:val="28"/>
          <w:lang w:val="id-ID"/>
        </w:rPr>
      </w:pPr>
    </w:p>
    <w:p w14:paraId="426C2B5E" w14:textId="77777777" w:rsidR="004107A9" w:rsidRPr="00DD12BA" w:rsidRDefault="004107A9" w:rsidP="004107A9">
      <w:pPr>
        <w:jc w:val="center"/>
        <w:rPr>
          <w:rFonts w:ascii="Arial" w:hAnsi="Arial" w:cs="Arial"/>
          <w:sz w:val="32"/>
          <w:szCs w:val="28"/>
        </w:rPr>
      </w:pPr>
      <w:r w:rsidRPr="00DD12BA">
        <w:rPr>
          <w:rFonts w:ascii="Arial" w:hAnsi="Arial" w:cs="Arial"/>
          <w:sz w:val="32"/>
          <w:szCs w:val="28"/>
        </w:rPr>
        <w:t>BUKU BIMBINGAN SKRIPSI</w:t>
      </w:r>
    </w:p>
    <w:p w14:paraId="4AC89116" w14:textId="77777777" w:rsidR="000C51E8" w:rsidRPr="000C51E8" w:rsidRDefault="004107A9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  <w:r w:rsidRPr="00DD12BA">
        <w:rPr>
          <w:rFonts w:ascii="Arial" w:hAnsi="Arial" w:cs="Arial"/>
          <w:szCs w:val="22"/>
        </w:rPr>
        <w:t xml:space="preserve"> </w:t>
      </w:r>
    </w:p>
    <w:p w14:paraId="0B72CDF7" w14:textId="77777777" w:rsidR="006A536A" w:rsidRPr="00CE16E2" w:rsidRDefault="006A536A" w:rsidP="004F39A7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4E542F75" w14:textId="77777777" w:rsidR="00594429" w:rsidRDefault="00594429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0EAD7439" w14:textId="5A426C6D" w:rsidR="00A0563B" w:rsidRDefault="007B2AEA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  <w:r>
        <w:rPr>
          <w:rFonts w:ascii="Arial" w:hAnsi="Arial" w:cs="Arial"/>
          <w:noProof/>
          <w:sz w:val="20"/>
          <w:szCs w:val="22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A162E" wp14:editId="78B887E6">
                <wp:simplePos x="0" y="0"/>
                <wp:positionH relativeFrom="column">
                  <wp:posOffset>2249805</wp:posOffset>
                </wp:positionH>
                <wp:positionV relativeFrom="paragraph">
                  <wp:posOffset>66675</wp:posOffset>
                </wp:positionV>
                <wp:extent cx="1358265" cy="1692275"/>
                <wp:effectExtent l="5715" t="10795" r="7620" b="1143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265" cy="169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BB37A" w14:textId="77777777" w:rsidR="006C33F4" w:rsidRDefault="006C33F4"/>
                          <w:p w14:paraId="20E1129C" w14:textId="77777777" w:rsidR="006C33F4" w:rsidRDefault="006C33F4"/>
                          <w:p w14:paraId="7593A27E" w14:textId="77777777" w:rsidR="006C33F4" w:rsidRDefault="006C33F4"/>
                          <w:p w14:paraId="3BCDA1FA" w14:textId="77777777" w:rsidR="006C33F4" w:rsidRDefault="006C33F4" w:rsidP="00893C45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  <w:p w14:paraId="5ACBC45E" w14:textId="77777777" w:rsidR="006C33F4" w:rsidRDefault="006C33F4" w:rsidP="00893C45">
                            <w:pPr>
                              <w:jc w:val="center"/>
                            </w:pPr>
                            <w:r>
                              <w:t>4 x 6 cm</w:t>
                            </w:r>
                          </w:p>
                          <w:p w14:paraId="56392E1A" w14:textId="77777777" w:rsidR="006C33F4" w:rsidRDefault="006C33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A162E" id="Rectangle 9" o:spid="_x0000_s1026" style="position:absolute;left:0;text-align:left;margin-left:177.15pt;margin-top:5.25pt;width:106.95pt;height:1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">
                <v:textbox>
                  <w:txbxContent>
                    <w:p w14:paraId="29BBB37A" w14:textId="77777777" w:rsidR="006C33F4" w:rsidRDefault="006C33F4"/>
                    <w:p w14:paraId="20E1129C" w14:textId="77777777" w:rsidR="006C33F4" w:rsidRDefault="006C33F4"/>
                    <w:p w14:paraId="7593A27E" w14:textId="77777777" w:rsidR="006C33F4" w:rsidRDefault="006C33F4"/>
                    <w:p w14:paraId="3BCDA1FA" w14:textId="77777777" w:rsidR="006C33F4" w:rsidRDefault="006C33F4" w:rsidP="00893C45">
                      <w:pPr>
                        <w:jc w:val="center"/>
                      </w:pPr>
                      <w:r>
                        <w:t>Photo</w:t>
                      </w:r>
                    </w:p>
                    <w:p w14:paraId="5ACBC45E" w14:textId="77777777" w:rsidR="006C33F4" w:rsidRDefault="006C33F4" w:rsidP="00893C45">
                      <w:pPr>
                        <w:jc w:val="center"/>
                      </w:pPr>
                      <w:r>
                        <w:t>4 x 6 cm</w:t>
                      </w:r>
                    </w:p>
                    <w:p w14:paraId="56392E1A" w14:textId="77777777" w:rsidR="006C33F4" w:rsidRDefault="006C33F4"/>
                  </w:txbxContent>
                </v:textbox>
              </v:rect>
            </w:pict>
          </mc:Fallback>
        </mc:AlternateContent>
      </w:r>
    </w:p>
    <w:p w14:paraId="2F506495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3A2F729C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494C9347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19BAE502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31F04BE1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6A9BBB85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7375D3C6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0A4A59CE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6163E583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5068BCD6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5D214D4F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619FBB4B" w14:textId="77777777" w:rsidR="00A0563B" w:rsidRDefault="00A0563B" w:rsidP="00E84482">
      <w:pPr>
        <w:ind w:firstLine="720"/>
        <w:jc w:val="center"/>
        <w:rPr>
          <w:rFonts w:ascii="Arial" w:hAnsi="Arial" w:cs="Arial"/>
          <w:sz w:val="20"/>
          <w:szCs w:val="22"/>
          <w:u w:val="single"/>
        </w:rPr>
      </w:pPr>
    </w:p>
    <w:p w14:paraId="47E12627" w14:textId="77777777" w:rsidR="00A0563B" w:rsidRDefault="00A0563B" w:rsidP="00E84482">
      <w:pPr>
        <w:ind w:firstLine="720"/>
        <w:jc w:val="center"/>
        <w:rPr>
          <w:rFonts w:ascii="Arial" w:hAnsi="Arial" w:cs="Arial"/>
          <w:sz w:val="22"/>
          <w:szCs w:val="22"/>
          <w:u w:val="single"/>
        </w:rPr>
      </w:pPr>
    </w:p>
    <w:p w14:paraId="23819451" w14:textId="77777777" w:rsidR="00594429" w:rsidRDefault="00594429" w:rsidP="004107A9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3D239B5A" w14:textId="77777777" w:rsidR="005F33B7" w:rsidRPr="00DD12BA" w:rsidRDefault="005F33B7" w:rsidP="004107A9">
      <w:pPr>
        <w:jc w:val="center"/>
        <w:rPr>
          <w:rFonts w:ascii="Arial" w:hAnsi="Arial" w:cs="Arial"/>
          <w:sz w:val="22"/>
          <w:szCs w:val="22"/>
          <w:lang w:val="id-ID"/>
        </w:rPr>
      </w:pPr>
    </w:p>
    <w:p w14:paraId="1A0BA0D1" w14:textId="3EA872B1" w:rsidR="004107A9" w:rsidRPr="00BD60EB" w:rsidRDefault="004107A9" w:rsidP="007B2AEA">
      <w:pPr>
        <w:tabs>
          <w:tab w:val="left" w:pos="2552"/>
          <w:tab w:val="left" w:pos="2694"/>
        </w:tabs>
        <w:jc w:val="both"/>
        <w:rPr>
          <w:rFonts w:ascii="Arial" w:hAnsi="Arial" w:cs="Arial"/>
          <w:sz w:val="28"/>
          <w:szCs w:val="28"/>
        </w:rPr>
      </w:pPr>
      <w:r w:rsidRPr="00DD12BA">
        <w:rPr>
          <w:rFonts w:ascii="Arial" w:hAnsi="Arial" w:cs="Arial"/>
        </w:rPr>
        <w:t>NAMA MAHASISWA</w:t>
      </w:r>
      <w:r w:rsidRPr="00DD12BA">
        <w:rPr>
          <w:rFonts w:ascii="Arial" w:hAnsi="Arial" w:cs="Arial"/>
        </w:rPr>
        <w:tab/>
        <w:t>:</w:t>
      </w:r>
      <w:r w:rsidRPr="00DD12BA">
        <w:rPr>
          <w:rFonts w:ascii="Arial" w:hAnsi="Arial" w:cs="Arial"/>
        </w:rPr>
        <w:tab/>
      </w:r>
    </w:p>
    <w:p w14:paraId="4B253297" w14:textId="77777777" w:rsidR="004107A9" w:rsidRPr="00DD12BA" w:rsidRDefault="004107A9" w:rsidP="004107A9">
      <w:pPr>
        <w:tabs>
          <w:tab w:val="left" w:pos="2552"/>
          <w:tab w:val="left" w:pos="2694"/>
        </w:tabs>
        <w:jc w:val="both"/>
        <w:rPr>
          <w:rFonts w:ascii="Arial" w:hAnsi="Arial" w:cs="Arial"/>
        </w:rPr>
      </w:pPr>
    </w:p>
    <w:p w14:paraId="6D129B53" w14:textId="5F44BCE0" w:rsidR="004107A9" w:rsidRPr="001063AA" w:rsidRDefault="00641025" w:rsidP="007B2AEA">
      <w:pPr>
        <w:tabs>
          <w:tab w:val="left" w:pos="2552"/>
          <w:tab w:val="left" w:pos="2694"/>
        </w:tabs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</w:rPr>
        <w:t>N</w:t>
      </w:r>
      <w:r w:rsidR="001063AA">
        <w:rPr>
          <w:rFonts w:ascii="Arial" w:hAnsi="Arial" w:cs="Arial"/>
          <w:lang w:val="id-ID"/>
        </w:rPr>
        <w:t>I</w:t>
      </w:r>
      <w:r w:rsidR="004107A9" w:rsidRPr="00DD12BA">
        <w:rPr>
          <w:rFonts w:ascii="Arial" w:hAnsi="Arial" w:cs="Arial"/>
        </w:rPr>
        <w:t>M</w:t>
      </w:r>
      <w:r w:rsidR="004107A9" w:rsidRPr="00DD12BA">
        <w:rPr>
          <w:rFonts w:ascii="Arial" w:hAnsi="Arial" w:cs="Arial"/>
        </w:rPr>
        <w:tab/>
        <w:t>:</w:t>
      </w:r>
      <w:r w:rsidR="004107A9" w:rsidRPr="00DD12BA">
        <w:rPr>
          <w:rFonts w:ascii="Arial" w:hAnsi="Arial" w:cs="Arial"/>
        </w:rPr>
        <w:tab/>
      </w:r>
    </w:p>
    <w:p w14:paraId="7DDDC280" w14:textId="77777777" w:rsidR="004107A9" w:rsidRPr="00DD12BA" w:rsidRDefault="004107A9" w:rsidP="004107A9">
      <w:pPr>
        <w:tabs>
          <w:tab w:val="left" w:pos="2552"/>
          <w:tab w:val="left" w:pos="2694"/>
        </w:tabs>
        <w:jc w:val="both"/>
        <w:rPr>
          <w:rFonts w:ascii="Arial" w:hAnsi="Arial" w:cs="Arial"/>
        </w:rPr>
      </w:pPr>
    </w:p>
    <w:p w14:paraId="3F7B9260" w14:textId="0716E3A4" w:rsidR="004107A9" w:rsidRPr="00DD12BA" w:rsidRDefault="007B2AEA" w:rsidP="007B2AEA">
      <w:pPr>
        <w:tabs>
          <w:tab w:val="left" w:pos="2552"/>
          <w:tab w:val="left" w:pos="26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BIDANG ILMU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02AB39AE" w14:textId="77777777" w:rsidR="004107A9" w:rsidRPr="00DD12BA" w:rsidRDefault="004107A9" w:rsidP="004107A9">
      <w:pPr>
        <w:tabs>
          <w:tab w:val="left" w:pos="2552"/>
          <w:tab w:val="left" w:pos="2694"/>
        </w:tabs>
        <w:jc w:val="both"/>
        <w:rPr>
          <w:rFonts w:ascii="Arial" w:hAnsi="Arial" w:cs="Arial"/>
        </w:rPr>
      </w:pPr>
    </w:p>
    <w:p w14:paraId="3D08CC54" w14:textId="51010FCC" w:rsidR="00426814" w:rsidRDefault="000A4BCA" w:rsidP="007B2AEA">
      <w:pPr>
        <w:tabs>
          <w:tab w:val="left" w:pos="2552"/>
          <w:tab w:val="left" w:pos="2694"/>
        </w:tabs>
        <w:ind w:left="2694" w:hanging="2694"/>
        <w:jc w:val="both"/>
        <w:rPr>
          <w:rFonts w:ascii="Arial" w:hAnsi="Arial" w:cs="Arial"/>
        </w:rPr>
      </w:pPr>
      <w:r w:rsidRPr="00DD12BA">
        <w:rPr>
          <w:rFonts w:ascii="Arial" w:hAnsi="Arial" w:cs="Arial"/>
        </w:rPr>
        <w:t>JUDUL SKRIPSI</w:t>
      </w:r>
      <w:r w:rsidRPr="00DD12BA">
        <w:rPr>
          <w:rFonts w:ascii="Arial" w:hAnsi="Arial" w:cs="Arial"/>
        </w:rPr>
        <w:tab/>
        <w:t>:</w:t>
      </w:r>
      <w:r w:rsidR="004A7CE8" w:rsidRPr="00DD12BA">
        <w:rPr>
          <w:rFonts w:ascii="Arial" w:hAnsi="Arial" w:cs="Arial"/>
        </w:rPr>
        <w:tab/>
      </w:r>
    </w:p>
    <w:p w14:paraId="30C7D61C" w14:textId="7D6DB135" w:rsidR="007B2AEA" w:rsidRDefault="007B2AEA" w:rsidP="007B2AEA">
      <w:pPr>
        <w:tabs>
          <w:tab w:val="left" w:pos="2552"/>
          <w:tab w:val="left" w:pos="2694"/>
        </w:tabs>
        <w:ind w:left="2694" w:hanging="2694"/>
        <w:jc w:val="both"/>
        <w:rPr>
          <w:rFonts w:ascii="Arial" w:hAnsi="Arial" w:cs="Arial"/>
        </w:rPr>
      </w:pPr>
    </w:p>
    <w:p w14:paraId="74343191" w14:textId="77777777" w:rsidR="007B2AEA" w:rsidRDefault="007B2AEA" w:rsidP="007B2AEA">
      <w:pPr>
        <w:tabs>
          <w:tab w:val="left" w:pos="2552"/>
          <w:tab w:val="left" w:pos="2694"/>
        </w:tabs>
        <w:ind w:left="2694" w:hanging="2694"/>
        <w:jc w:val="both"/>
        <w:rPr>
          <w:rFonts w:ascii="Arial" w:hAnsi="Arial" w:cs="Arial"/>
        </w:rPr>
      </w:pPr>
    </w:p>
    <w:p w14:paraId="576542C5" w14:textId="77777777" w:rsidR="00DB2902" w:rsidRDefault="00DB2902" w:rsidP="00DB2902">
      <w:pPr>
        <w:tabs>
          <w:tab w:val="left" w:pos="2552"/>
          <w:tab w:val="left" w:pos="2694"/>
        </w:tabs>
        <w:ind w:left="2694" w:hanging="2694"/>
        <w:jc w:val="both"/>
        <w:rPr>
          <w:rFonts w:ascii="Arial" w:hAnsi="Arial" w:cs="Arial"/>
        </w:rPr>
      </w:pPr>
    </w:p>
    <w:p w14:paraId="1593981F" w14:textId="6FF4B27C" w:rsidR="005E1830" w:rsidRDefault="00A221AC" w:rsidP="007B2AEA">
      <w:pPr>
        <w:tabs>
          <w:tab w:val="left" w:pos="2694"/>
          <w:tab w:val="left" w:pos="3119"/>
        </w:tabs>
        <w:ind w:left="2552" w:hanging="2552"/>
        <w:jc w:val="both"/>
        <w:rPr>
          <w:rFonts w:ascii="Arial" w:hAnsi="Arial" w:cs="Arial"/>
        </w:rPr>
      </w:pPr>
      <w:r w:rsidRPr="00DD12BA">
        <w:rPr>
          <w:rFonts w:ascii="Arial" w:hAnsi="Arial" w:cs="Arial"/>
        </w:rPr>
        <w:t>Dosen Pembimbing</w:t>
      </w:r>
      <w:r>
        <w:rPr>
          <w:rFonts w:ascii="Arial" w:hAnsi="Arial" w:cs="Arial"/>
        </w:rPr>
        <w:tab/>
      </w:r>
      <w:r w:rsidR="004107A9" w:rsidRPr="00DD12BA">
        <w:rPr>
          <w:rFonts w:ascii="Arial" w:hAnsi="Arial" w:cs="Arial"/>
        </w:rPr>
        <w:t>:</w:t>
      </w:r>
      <w:r w:rsidR="000852C0">
        <w:rPr>
          <w:rFonts w:ascii="Arial" w:hAnsi="Arial" w:cs="Arial"/>
        </w:rPr>
        <w:tab/>
        <w:t>1.</w:t>
      </w:r>
      <w:r w:rsidR="000852C0">
        <w:rPr>
          <w:rFonts w:ascii="Arial" w:hAnsi="Arial" w:cs="Arial"/>
          <w:lang w:val="id-ID"/>
        </w:rPr>
        <w:t xml:space="preserve"> </w:t>
      </w:r>
    </w:p>
    <w:p w14:paraId="5A3F9C6D" w14:textId="115E767F" w:rsidR="004107A9" w:rsidRPr="00EC74A3" w:rsidRDefault="0031303A" w:rsidP="007B2AEA">
      <w:pPr>
        <w:tabs>
          <w:tab w:val="left" w:pos="2694"/>
          <w:tab w:val="left" w:pos="3119"/>
        </w:tabs>
        <w:ind w:left="2552" w:hanging="269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</w:t>
      </w:r>
      <w:r w:rsidR="00DA463F">
        <w:rPr>
          <w:rFonts w:ascii="Arial" w:hAnsi="Arial" w:cs="Arial"/>
        </w:rPr>
        <w:t xml:space="preserve"> </w:t>
      </w:r>
    </w:p>
    <w:p w14:paraId="5560E028" w14:textId="77777777" w:rsidR="002F2700" w:rsidRPr="00CE16E2" w:rsidRDefault="002F2700" w:rsidP="00CE16E2">
      <w:pPr>
        <w:rPr>
          <w:rFonts w:ascii="Arial" w:hAnsi="Arial" w:cs="Arial"/>
          <w:sz w:val="22"/>
          <w:szCs w:val="22"/>
          <w:u w:val="single"/>
          <w:lang w:val="id-ID"/>
        </w:rPr>
      </w:pPr>
    </w:p>
    <w:p w14:paraId="00844137" w14:textId="77777777" w:rsidR="00594429" w:rsidRDefault="00594429" w:rsidP="004107A9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6CC696EC" w14:textId="77777777" w:rsidR="00413F33" w:rsidRDefault="0047392F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  <w:r>
        <w:rPr>
          <w:rFonts w:ascii="Arial" w:hAnsi="Arial" w:cs="Arial"/>
          <w:noProof/>
          <w:sz w:val="22"/>
          <w:szCs w:val="22"/>
          <w:u w:val="single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4381CDC9" wp14:editId="459BA518">
            <wp:simplePos x="0" y="0"/>
            <wp:positionH relativeFrom="column">
              <wp:posOffset>2268855</wp:posOffset>
            </wp:positionH>
            <wp:positionV relativeFrom="paragraph">
              <wp:posOffset>63500</wp:posOffset>
            </wp:positionV>
            <wp:extent cx="1398905" cy="1394460"/>
            <wp:effectExtent l="19050" t="0" r="0" b="0"/>
            <wp:wrapNone/>
            <wp:docPr id="13" name="Picture 1" descr="D:\HASGUL\logo UMA BW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SGUL\logo UMA BW.png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r="47388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98C191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14469100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72355EC0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0480DCF8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5EA9DB40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354D1931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69CC38B3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5AA82B4E" w14:textId="77777777" w:rsidR="00C468A1" w:rsidRDefault="00C468A1" w:rsidP="004107A9">
      <w:pPr>
        <w:jc w:val="center"/>
        <w:rPr>
          <w:rFonts w:ascii="Arial" w:hAnsi="Arial" w:cs="Arial"/>
          <w:sz w:val="22"/>
          <w:szCs w:val="22"/>
          <w:u w:val="single"/>
          <w:lang w:val="id-ID"/>
        </w:rPr>
      </w:pPr>
    </w:p>
    <w:p w14:paraId="009227FB" w14:textId="77777777" w:rsidR="00A24D5F" w:rsidRDefault="00A24D5F" w:rsidP="004107A9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02147718" w14:textId="77777777" w:rsidR="0047392F" w:rsidRDefault="0047392F" w:rsidP="004107A9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66297BF4" w14:textId="77777777" w:rsidR="004107A9" w:rsidRPr="00DD12BA" w:rsidRDefault="004107A9" w:rsidP="004107A9">
      <w:pPr>
        <w:jc w:val="center"/>
        <w:rPr>
          <w:rFonts w:ascii="Arial" w:hAnsi="Arial" w:cs="Arial"/>
          <w:sz w:val="32"/>
          <w:szCs w:val="22"/>
        </w:rPr>
      </w:pPr>
      <w:r w:rsidRPr="00DD12BA">
        <w:rPr>
          <w:rFonts w:ascii="Arial" w:hAnsi="Arial" w:cs="Arial"/>
          <w:sz w:val="32"/>
          <w:szCs w:val="22"/>
        </w:rPr>
        <w:t>FAKULTAS HUKUM</w:t>
      </w:r>
    </w:p>
    <w:p w14:paraId="608539BB" w14:textId="77777777" w:rsidR="004107A9" w:rsidRPr="00DD12BA" w:rsidRDefault="004107A9" w:rsidP="004107A9">
      <w:pPr>
        <w:jc w:val="center"/>
        <w:rPr>
          <w:rFonts w:ascii="Arial" w:hAnsi="Arial" w:cs="Arial"/>
          <w:sz w:val="36"/>
          <w:szCs w:val="22"/>
        </w:rPr>
      </w:pPr>
      <w:r w:rsidRPr="00DD12BA">
        <w:rPr>
          <w:rFonts w:ascii="Arial" w:hAnsi="Arial" w:cs="Arial"/>
          <w:sz w:val="36"/>
          <w:szCs w:val="22"/>
        </w:rPr>
        <w:t>UNIVERSITAS MEDAN AREA</w:t>
      </w:r>
    </w:p>
    <w:p w14:paraId="7204B6B6" w14:textId="77777777" w:rsidR="00B94D29" w:rsidRDefault="004107A9" w:rsidP="00B94D29">
      <w:pPr>
        <w:jc w:val="center"/>
        <w:rPr>
          <w:rFonts w:ascii="Arial" w:hAnsi="Arial" w:cs="Arial"/>
          <w:sz w:val="32"/>
          <w:szCs w:val="22"/>
          <w:lang w:val="id-ID"/>
        </w:rPr>
      </w:pPr>
      <w:r w:rsidRPr="00DD12BA">
        <w:rPr>
          <w:rFonts w:ascii="Arial" w:hAnsi="Arial" w:cs="Arial"/>
          <w:sz w:val="32"/>
          <w:szCs w:val="22"/>
        </w:rPr>
        <w:t>MEDAN</w:t>
      </w:r>
    </w:p>
    <w:p w14:paraId="39E26705" w14:textId="1975BDC6" w:rsidR="004940B3" w:rsidRPr="00C75F3D" w:rsidRDefault="00900D93" w:rsidP="00B94D29">
      <w:pPr>
        <w:jc w:val="center"/>
        <w:rPr>
          <w:rFonts w:ascii="Arial" w:hAnsi="Arial" w:cs="Arial"/>
          <w:sz w:val="32"/>
          <w:szCs w:val="22"/>
        </w:rPr>
        <w:sectPr w:rsidR="004940B3" w:rsidRPr="00C75F3D" w:rsidSect="004940B3">
          <w:pgSz w:w="12242" w:h="17010" w:code="5"/>
          <w:pgMar w:top="284" w:right="1185" w:bottom="1701" w:left="1701" w:header="720" w:footer="720" w:gutter="0"/>
          <w:cols w:space="720"/>
          <w:docGrid w:linePitch="360"/>
        </w:sectPr>
      </w:pPr>
      <w:r>
        <w:rPr>
          <w:rFonts w:ascii="Arial" w:hAnsi="Arial" w:cs="Arial"/>
          <w:sz w:val="32"/>
          <w:szCs w:val="22"/>
        </w:rPr>
        <w:t>20</w:t>
      </w:r>
      <w:r w:rsidR="00C75F3D">
        <w:rPr>
          <w:rFonts w:ascii="Arial" w:hAnsi="Arial" w:cs="Arial"/>
          <w:sz w:val="32"/>
          <w:szCs w:val="22"/>
          <w:lang w:val="id-ID"/>
        </w:rPr>
        <w:t>2</w:t>
      </w:r>
      <w:r w:rsidR="00D40019">
        <w:rPr>
          <w:rFonts w:ascii="Arial" w:hAnsi="Arial" w:cs="Arial"/>
          <w:sz w:val="32"/>
          <w:szCs w:val="22"/>
        </w:rPr>
        <w:t>3</w:t>
      </w:r>
    </w:p>
    <w:p w14:paraId="3D96EAE1" w14:textId="77777777" w:rsidR="004940B3" w:rsidRPr="004940B3" w:rsidRDefault="004940B3" w:rsidP="004940B3">
      <w:pPr>
        <w:spacing w:after="200" w:line="276" w:lineRule="auto"/>
        <w:jc w:val="center"/>
        <w:rPr>
          <w:rFonts w:ascii="Arial" w:hAnsi="Arial" w:cs="Arial"/>
          <w:szCs w:val="28"/>
          <w:u w:val="single"/>
          <w:lang w:val="id-ID"/>
        </w:rPr>
      </w:pPr>
      <w:r w:rsidRPr="00DD12BA">
        <w:rPr>
          <w:rFonts w:ascii="Arial" w:hAnsi="Arial" w:cs="Arial"/>
          <w:szCs w:val="28"/>
          <w:u w:val="single"/>
        </w:rPr>
        <w:lastRenderedPageBreak/>
        <w:t>PELAKSANAAN BIMBINGAN SKRIPSI</w:t>
      </w:r>
    </w:p>
    <w:p w14:paraId="61BD9F31" w14:textId="6AA4CF55" w:rsidR="004940B3" w:rsidRPr="00DD12BA" w:rsidRDefault="004940B3" w:rsidP="007B2AEA">
      <w:pPr>
        <w:tabs>
          <w:tab w:val="left" w:pos="1418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DD12BA">
        <w:rPr>
          <w:rFonts w:ascii="Arial" w:hAnsi="Arial" w:cs="Arial"/>
          <w:sz w:val="20"/>
          <w:szCs w:val="20"/>
        </w:rPr>
        <w:t>Nama</w:t>
      </w:r>
      <w:r w:rsidRPr="00DD12BA">
        <w:rPr>
          <w:rFonts w:ascii="Arial" w:hAnsi="Arial" w:cs="Arial"/>
          <w:sz w:val="20"/>
          <w:szCs w:val="20"/>
        </w:rPr>
        <w:tab/>
        <w:t xml:space="preserve">: </w:t>
      </w:r>
      <w:r w:rsidRPr="00DD12BA">
        <w:rPr>
          <w:rFonts w:ascii="Arial" w:hAnsi="Arial" w:cs="Arial"/>
          <w:sz w:val="20"/>
          <w:szCs w:val="20"/>
        </w:rPr>
        <w:tab/>
      </w:r>
      <w:r w:rsidRPr="00DD12BA">
        <w:rPr>
          <w:rFonts w:ascii="Arial" w:hAnsi="Arial" w:cs="Arial"/>
          <w:sz w:val="20"/>
          <w:szCs w:val="20"/>
        </w:rPr>
        <w:fldChar w:fldCharType="begin"/>
      </w:r>
      <w:r w:rsidRPr="00DD12BA">
        <w:rPr>
          <w:rFonts w:ascii="Arial" w:hAnsi="Arial" w:cs="Arial"/>
          <w:sz w:val="20"/>
          <w:szCs w:val="20"/>
        </w:rPr>
        <w:instrText xml:space="preserve"> MERGEFIELD  NAMA_MAHASISWA \* Upper </w:instrText>
      </w:r>
      <w:r w:rsidRPr="00DD12BA">
        <w:rPr>
          <w:rFonts w:ascii="Arial" w:hAnsi="Arial" w:cs="Arial"/>
          <w:sz w:val="20"/>
          <w:szCs w:val="20"/>
        </w:rPr>
        <w:fldChar w:fldCharType="separate"/>
      </w:r>
      <w:r w:rsidRPr="00DD12BA">
        <w:rPr>
          <w:rFonts w:ascii="Arial" w:hAnsi="Arial" w:cs="Arial"/>
          <w:sz w:val="20"/>
          <w:szCs w:val="20"/>
        </w:rPr>
        <w:fldChar w:fldCharType="end"/>
      </w:r>
    </w:p>
    <w:p w14:paraId="4290F264" w14:textId="4FB2D1BC" w:rsidR="004940B3" w:rsidRPr="00DD12BA" w:rsidRDefault="004940B3" w:rsidP="007B2AEA">
      <w:pPr>
        <w:tabs>
          <w:tab w:val="left" w:pos="1418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DD12BA">
        <w:rPr>
          <w:rFonts w:ascii="Arial" w:hAnsi="Arial" w:cs="Arial"/>
          <w:sz w:val="20"/>
          <w:szCs w:val="20"/>
        </w:rPr>
        <w:t>NPM</w:t>
      </w:r>
      <w:r w:rsidRPr="00DD12BA">
        <w:rPr>
          <w:rFonts w:ascii="Arial" w:hAnsi="Arial" w:cs="Arial"/>
          <w:sz w:val="20"/>
          <w:szCs w:val="20"/>
        </w:rPr>
        <w:tab/>
        <w:t>:</w:t>
      </w:r>
      <w:r w:rsidRPr="00DD12BA">
        <w:rPr>
          <w:rFonts w:ascii="Arial" w:hAnsi="Arial" w:cs="Arial"/>
          <w:sz w:val="20"/>
          <w:szCs w:val="20"/>
        </w:rPr>
        <w:tab/>
      </w:r>
    </w:p>
    <w:p w14:paraId="4DAFCD21" w14:textId="7B5017C9" w:rsidR="004940B3" w:rsidRPr="00DD12BA" w:rsidRDefault="004940B3" w:rsidP="007B2AEA">
      <w:pPr>
        <w:tabs>
          <w:tab w:val="left" w:pos="1418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DD12BA">
        <w:rPr>
          <w:rFonts w:ascii="Arial" w:hAnsi="Arial" w:cs="Arial"/>
          <w:sz w:val="20"/>
          <w:szCs w:val="20"/>
        </w:rPr>
        <w:t>Bidang</w:t>
      </w:r>
      <w:r w:rsidRPr="00DD12BA">
        <w:rPr>
          <w:rFonts w:ascii="Arial" w:hAnsi="Arial" w:cs="Arial"/>
          <w:sz w:val="20"/>
          <w:szCs w:val="20"/>
        </w:rPr>
        <w:tab/>
        <w:t>:</w:t>
      </w:r>
      <w:r w:rsidRPr="00DD12BA">
        <w:rPr>
          <w:rFonts w:ascii="Arial" w:hAnsi="Arial" w:cs="Arial"/>
          <w:sz w:val="20"/>
          <w:szCs w:val="20"/>
        </w:rPr>
        <w:tab/>
        <w:t xml:space="preserve">Ilmu Hukum </w:t>
      </w:r>
      <w:r w:rsidR="007B2AEA">
        <w:rPr>
          <w:rFonts w:ascii="Arial" w:hAnsi="Arial" w:cs="Arial"/>
          <w:sz w:val="20"/>
          <w:szCs w:val="20"/>
        </w:rPr>
        <w:t>………</w:t>
      </w:r>
    </w:p>
    <w:p w14:paraId="6C5D4CEB" w14:textId="197042C6" w:rsidR="004940B3" w:rsidRPr="00DD12BA" w:rsidRDefault="004940B3" w:rsidP="007B2AEA">
      <w:pPr>
        <w:tabs>
          <w:tab w:val="left" w:pos="1418"/>
        </w:tabs>
        <w:ind w:left="1701" w:hanging="1701"/>
        <w:jc w:val="both"/>
        <w:rPr>
          <w:rFonts w:ascii="Arial" w:hAnsi="Arial" w:cs="Arial"/>
          <w:sz w:val="20"/>
          <w:szCs w:val="20"/>
          <w:lang w:val="id-ID"/>
        </w:rPr>
      </w:pPr>
      <w:r w:rsidRPr="00DD12BA">
        <w:rPr>
          <w:rFonts w:ascii="Arial" w:hAnsi="Arial" w:cs="Arial"/>
          <w:sz w:val="20"/>
          <w:szCs w:val="20"/>
        </w:rPr>
        <w:t>Judul Skripsi</w:t>
      </w:r>
      <w:r w:rsidRPr="00DD12BA">
        <w:rPr>
          <w:rFonts w:ascii="Arial" w:hAnsi="Arial" w:cs="Arial"/>
          <w:sz w:val="20"/>
          <w:szCs w:val="20"/>
        </w:rPr>
        <w:tab/>
        <w:t>:</w:t>
      </w:r>
      <w:r w:rsidRPr="00DD12BA">
        <w:rPr>
          <w:rFonts w:ascii="Arial" w:hAnsi="Arial" w:cs="Arial"/>
          <w:sz w:val="20"/>
          <w:szCs w:val="20"/>
        </w:rPr>
        <w:tab/>
      </w:r>
    </w:p>
    <w:p w14:paraId="525CBCB8" w14:textId="77777777" w:rsidR="004940B3" w:rsidRDefault="004940B3" w:rsidP="004940B3">
      <w:pPr>
        <w:tabs>
          <w:tab w:val="left" w:pos="1418"/>
        </w:tabs>
        <w:ind w:left="1701" w:hanging="1701"/>
        <w:jc w:val="both"/>
        <w:rPr>
          <w:rFonts w:ascii="Arial" w:hAnsi="Arial" w:cs="Arial"/>
          <w:sz w:val="20"/>
          <w:szCs w:val="20"/>
          <w:lang w:val="id-ID"/>
        </w:rPr>
      </w:pPr>
    </w:p>
    <w:tbl>
      <w:tblPr>
        <w:tblW w:w="1757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245"/>
        <w:gridCol w:w="1276"/>
        <w:gridCol w:w="425"/>
        <w:gridCol w:w="567"/>
        <w:gridCol w:w="1559"/>
        <w:gridCol w:w="5103"/>
        <w:gridCol w:w="1276"/>
      </w:tblGrid>
      <w:tr w:rsidR="004940B3" w:rsidRPr="00DD12BA" w14:paraId="095D2949" w14:textId="77777777" w:rsidTr="00D978A7">
        <w:tc>
          <w:tcPr>
            <w:tcW w:w="568" w:type="dxa"/>
            <w:vAlign w:val="center"/>
          </w:tcPr>
          <w:p w14:paraId="4AC0C7AB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vAlign w:val="center"/>
          </w:tcPr>
          <w:p w14:paraId="60B8C961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TANGGAL</w:t>
            </w:r>
          </w:p>
        </w:tc>
        <w:tc>
          <w:tcPr>
            <w:tcW w:w="5245" w:type="dxa"/>
            <w:vAlign w:val="center"/>
          </w:tcPr>
          <w:p w14:paraId="2C127B69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URAIAN BIMBINGAN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C153792" w14:textId="77777777" w:rsidR="004940B3" w:rsidRPr="004940B3" w:rsidRDefault="004940B3" w:rsidP="00C27503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</w:rPr>
              <w:t>PARAF PEMB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1C05E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3DB84F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vAlign w:val="center"/>
          </w:tcPr>
          <w:p w14:paraId="1DD4603B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TANGGAL</w:t>
            </w:r>
          </w:p>
        </w:tc>
        <w:tc>
          <w:tcPr>
            <w:tcW w:w="5103" w:type="dxa"/>
            <w:vAlign w:val="center"/>
          </w:tcPr>
          <w:p w14:paraId="777C6D61" w14:textId="77777777" w:rsidR="004940B3" w:rsidRPr="00DD12BA" w:rsidRDefault="004940B3" w:rsidP="00C27503">
            <w:pPr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URAIAN BIMBINGAN</w:t>
            </w:r>
          </w:p>
        </w:tc>
        <w:tc>
          <w:tcPr>
            <w:tcW w:w="1276" w:type="dxa"/>
            <w:vAlign w:val="center"/>
          </w:tcPr>
          <w:p w14:paraId="7B7D1A0C" w14:textId="77777777" w:rsidR="004940B3" w:rsidRPr="004940B3" w:rsidRDefault="004940B3" w:rsidP="00C27503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</w:rPr>
              <w:t>PARAF PEMB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. 2</w:t>
            </w:r>
          </w:p>
        </w:tc>
      </w:tr>
      <w:tr w:rsidR="00CF175E" w:rsidRPr="00DD12BA" w14:paraId="72A9B2B4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560590C9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2E9062DC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742D64B7" w14:textId="5FED666D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C7DB5AC" w14:textId="5AE52BBD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F3E42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6F43B59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7295A935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72895B53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A816FC6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29922843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733990EF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027A103F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1FCDF843" w14:textId="7F806BBA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BB9DEBC" w14:textId="7D3AF66E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2AC35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FB56C42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7E06F53E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6BFB407C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0E5C3B8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7D61CA3C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671F5194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14:paraId="3789804B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310B9BCF" w14:textId="179797B6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5651085" w14:textId="51EE12CF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377A43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85A1BCE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14:paraId="73E981E7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6029737A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13FF333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064BF798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2B98506A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0D51CCA6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1624C37D" w14:textId="47C495A2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B6C5B51" w14:textId="5AA98FEE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F80227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3774FD6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633E8B06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71684D8D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9741B66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0BDDFBF8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2B662609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08CDFA5E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610AAC7B" w14:textId="4F4132E5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187DDB2" w14:textId="7C183F62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50EEE7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E9C380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35FDC617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63A529DC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243BE07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23F29676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5E18225F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5EEB8913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0CF693B1" w14:textId="027E108A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A8CB574" w14:textId="39E7AE08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A2046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C54DDF2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2ED34F74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7B9BD401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421136A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318DF86F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2C82F540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14:paraId="37075D8F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309D1177" w14:textId="5D68F20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4B3C5E5" w14:textId="63FFE00A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B967E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A89315E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14:paraId="2C37DBEF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75FD322B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D7A8D5E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1B6545D5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2E809763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14:paraId="163C7B5F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2955AD27" w14:textId="480CE32C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6E06923" w14:textId="585316D5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E57DA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ED34DD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14:paraId="4D11E710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42DA366A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8666609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083B7AB6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1734B8B3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14:paraId="5C9E66F8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43E11DEC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45BACE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C4308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B446DB7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14:paraId="5B31B6DB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1D40E44D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D83114C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5CFAE92F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6CDF5362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14:paraId="4E8ECA71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56F923FF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E6CA66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F7FF2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D0C5F67" w14:textId="77777777" w:rsidR="00CF175E" w:rsidRPr="00DD12BA" w:rsidRDefault="00CF175E" w:rsidP="00CF175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12B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14:paraId="2EB4A8E4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63C00EB0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A006A4D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2D97B2DC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20D0886B" w14:textId="77777777" w:rsidR="00CF175E" w:rsidRPr="00D978A7" w:rsidRDefault="00CF175E" w:rsidP="00CF17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11</w:t>
            </w:r>
          </w:p>
        </w:tc>
        <w:tc>
          <w:tcPr>
            <w:tcW w:w="1559" w:type="dxa"/>
            <w:vAlign w:val="center"/>
          </w:tcPr>
          <w:p w14:paraId="7B0E2A43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697851C9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7E67931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4193A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08AA66" w14:textId="77777777" w:rsidR="00CF175E" w:rsidRPr="00D978A7" w:rsidRDefault="00CF175E" w:rsidP="00CF17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11</w:t>
            </w:r>
          </w:p>
        </w:tc>
        <w:tc>
          <w:tcPr>
            <w:tcW w:w="1559" w:type="dxa"/>
            <w:vAlign w:val="center"/>
          </w:tcPr>
          <w:p w14:paraId="547DED49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7E04E860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D53A96E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  <w:tr w:rsidR="00CF175E" w:rsidRPr="00DD12BA" w14:paraId="1810A7EB" w14:textId="77777777" w:rsidTr="00D978A7">
        <w:trPr>
          <w:trHeight w:val="515"/>
        </w:trPr>
        <w:tc>
          <w:tcPr>
            <w:tcW w:w="568" w:type="dxa"/>
            <w:vAlign w:val="center"/>
          </w:tcPr>
          <w:p w14:paraId="2FB569DB" w14:textId="77777777" w:rsidR="00CF175E" w:rsidRPr="00D978A7" w:rsidRDefault="00CF175E" w:rsidP="00CF17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12</w:t>
            </w:r>
          </w:p>
        </w:tc>
        <w:tc>
          <w:tcPr>
            <w:tcW w:w="1559" w:type="dxa"/>
            <w:vAlign w:val="center"/>
          </w:tcPr>
          <w:p w14:paraId="5DAAB86B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14:paraId="7971D41C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E31DF3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0BCC9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5725C3" w14:textId="77777777" w:rsidR="00CF175E" w:rsidRPr="00D978A7" w:rsidRDefault="00CF175E" w:rsidP="00CF17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12</w:t>
            </w:r>
          </w:p>
        </w:tc>
        <w:tc>
          <w:tcPr>
            <w:tcW w:w="1559" w:type="dxa"/>
            <w:vAlign w:val="center"/>
          </w:tcPr>
          <w:p w14:paraId="7F509343" w14:textId="77777777" w:rsidR="00CF175E" w:rsidRPr="00DD12BA" w:rsidRDefault="00CF175E" w:rsidP="00CF175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512E60FB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B4B6FE5" w14:textId="77777777" w:rsidR="00CF175E" w:rsidRPr="00DD12BA" w:rsidRDefault="00CF175E" w:rsidP="00CF175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06A26F" w14:textId="77777777" w:rsidR="004940B3" w:rsidRDefault="004107A9" w:rsidP="00D978A7">
      <w:pPr>
        <w:spacing w:before="120"/>
        <w:ind w:left="10080" w:firstLine="720"/>
        <w:rPr>
          <w:rFonts w:ascii="Arial" w:hAnsi="Arial" w:cs="Arial"/>
          <w:sz w:val="52"/>
          <w:szCs w:val="52"/>
          <w:lang w:val="id-ID"/>
        </w:rPr>
      </w:pPr>
      <w:r w:rsidRPr="00DD12BA">
        <w:rPr>
          <w:rFonts w:ascii="Arial" w:hAnsi="Arial" w:cs="Arial"/>
          <w:sz w:val="22"/>
          <w:szCs w:val="22"/>
        </w:rPr>
        <w:t xml:space="preserve">Ketua Bidang </w:t>
      </w:r>
    </w:p>
    <w:p w14:paraId="639261C6" w14:textId="6EEB8402" w:rsidR="004107A9" w:rsidRPr="004940B3" w:rsidRDefault="00523A51" w:rsidP="007B2AEA">
      <w:pPr>
        <w:ind w:left="10080" w:firstLine="720"/>
        <w:rPr>
          <w:rFonts w:ascii="Arial" w:hAnsi="Arial" w:cs="Arial"/>
          <w:sz w:val="52"/>
          <w:szCs w:val="52"/>
          <w:lang w:val="id-ID"/>
        </w:rPr>
      </w:pPr>
      <w:r w:rsidRPr="00DD12BA">
        <w:rPr>
          <w:rFonts w:ascii="Arial" w:hAnsi="Arial" w:cs="Arial"/>
          <w:sz w:val="22"/>
          <w:szCs w:val="22"/>
        </w:rPr>
        <w:t xml:space="preserve">Ilmu Hukum </w:t>
      </w:r>
      <w:r w:rsidR="007B2AEA">
        <w:rPr>
          <w:rFonts w:ascii="Arial" w:hAnsi="Arial" w:cs="Arial"/>
          <w:sz w:val="22"/>
          <w:szCs w:val="22"/>
        </w:rPr>
        <w:t>……………..</w:t>
      </w:r>
    </w:p>
    <w:p w14:paraId="01BDE6E3" w14:textId="2FAAA9E0" w:rsidR="000C061A" w:rsidRPr="00DD12BA" w:rsidRDefault="007B2AEA" w:rsidP="00523A51">
      <w:pPr>
        <w:ind w:left="43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BD370" wp14:editId="0C12288F">
                <wp:simplePos x="0" y="0"/>
                <wp:positionH relativeFrom="column">
                  <wp:posOffset>-24765</wp:posOffset>
                </wp:positionH>
                <wp:positionV relativeFrom="paragraph">
                  <wp:posOffset>118110</wp:posOffset>
                </wp:positionV>
                <wp:extent cx="2747645" cy="763270"/>
                <wp:effectExtent l="5080" t="11430" r="9525" b="635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764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86EC2" w14:textId="77777777" w:rsidR="006C33F4" w:rsidRPr="004D23A0" w:rsidRDefault="006C33F4">
                            <w:pPr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</w:pPr>
                            <w:r w:rsidRPr="004D23A0"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  <w:t xml:space="preserve">NB : </w:t>
                            </w:r>
                          </w:p>
                          <w:p w14:paraId="5642E362" w14:textId="77777777" w:rsidR="007B2AEA" w:rsidRDefault="006C33F4" w:rsidP="007B2A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42" w:hanging="218"/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</w:pPr>
                            <w:r w:rsidRPr="007B2AEA"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  <w:t>Jumlah bimbingan setiap dosen pembimbing minimal 8 kali.</w:t>
                            </w:r>
                          </w:p>
                          <w:p w14:paraId="5C3B75BD" w14:textId="4FB0D16D" w:rsidR="007B2AEA" w:rsidRPr="007B2AEA" w:rsidRDefault="007B2AEA" w:rsidP="007B2A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42" w:hanging="218"/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</w:pPr>
                            <w:r w:rsidRPr="007B2AEA"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  <w:t>Formulir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  <w:t xml:space="preserve"> Wajib di Ketik (bukan tulis tangan)</w:t>
                            </w:r>
                            <w:r w:rsidRPr="007B2AEA"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BD370" id="Rectangle 7" o:spid="_x0000_s1027" style="position:absolute;left:0;text-align:left;margin-left:-1.95pt;margin-top:9.3pt;width:216.35pt;height:6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" strokecolor="black [3213]">
                <v:textbox>
                  <w:txbxContent>
                    <w:p w14:paraId="2A286EC2" w14:textId="77777777" w:rsidR="006C33F4" w:rsidRPr="004D23A0" w:rsidRDefault="006C33F4">
                      <w:pPr>
                        <w:rPr>
                          <w:rFonts w:ascii="Calibri" w:hAnsi="Calibri" w:cs="Calibri"/>
                          <w:i/>
                          <w:sz w:val="20"/>
                        </w:rPr>
                      </w:pPr>
                      <w:r w:rsidRPr="004D23A0">
                        <w:rPr>
                          <w:rFonts w:ascii="Calibri" w:hAnsi="Calibri" w:cs="Calibri"/>
                          <w:i/>
                          <w:sz w:val="20"/>
                        </w:rPr>
                        <w:t xml:space="preserve">NB : </w:t>
                      </w:r>
                    </w:p>
                    <w:p w14:paraId="5642E362" w14:textId="77777777" w:rsidR="007B2AEA" w:rsidRDefault="006C33F4" w:rsidP="007B2A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142" w:hanging="218"/>
                        <w:rPr>
                          <w:rFonts w:ascii="Calibri" w:hAnsi="Calibri" w:cs="Calibri"/>
                          <w:i/>
                          <w:sz w:val="20"/>
                        </w:rPr>
                      </w:pPr>
                      <w:r w:rsidRPr="007B2AEA">
                        <w:rPr>
                          <w:rFonts w:ascii="Calibri" w:hAnsi="Calibri" w:cs="Calibri"/>
                          <w:i/>
                          <w:sz w:val="20"/>
                        </w:rPr>
                        <w:t>Jumlah bimbingan setiap dosen pembimbing minimal 8 kali.</w:t>
                      </w:r>
                    </w:p>
                    <w:p w14:paraId="5C3B75BD" w14:textId="4FB0D16D" w:rsidR="007B2AEA" w:rsidRPr="007B2AEA" w:rsidRDefault="007B2AEA" w:rsidP="007B2A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142" w:hanging="218"/>
                        <w:rPr>
                          <w:rFonts w:ascii="Calibri" w:hAnsi="Calibri" w:cs="Calibri"/>
                          <w:i/>
                          <w:sz w:val="20"/>
                        </w:rPr>
                      </w:pPr>
                      <w:r w:rsidRPr="007B2AEA">
                        <w:rPr>
                          <w:rFonts w:ascii="Calibri" w:hAnsi="Calibri" w:cs="Calibri"/>
                          <w:i/>
                          <w:sz w:val="20"/>
                        </w:rPr>
                        <w:t>Formulir</w:t>
                      </w:r>
                      <w:r>
                        <w:rPr>
                          <w:rFonts w:ascii="Calibri" w:hAnsi="Calibri" w:cs="Calibri"/>
                          <w:i/>
                          <w:sz w:val="20"/>
                        </w:rPr>
                        <w:t xml:space="preserve"> Wajib di Ketik (bukan tulis tangan)</w:t>
                      </w:r>
                      <w:r w:rsidRPr="007B2AEA">
                        <w:rPr>
                          <w:rFonts w:ascii="Calibri" w:hAnsi="Calibri" w:cs="Calibri"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D4F52E7" w14:textId="77777777" w:rsidR="0065570C" w:rsidRDefault="0065570C" w:rsidP="00523A51">
      <w:pPr>
        <w:ind w:left="4320" w:firstLine="720"/>
        <w:rPr>
          <w:rFonts w:ascii="Arial" w:hAnsi="Arial" w:cs="Arial"/>
          <w:sz w:val="22"/>
          <w:szCs w:val="22"/>
          <w:lang w:val="id-ID"/>
        </w:rPr>
      </w:pPr>
    </w:p>
    <w:p w14:paraId="172C49DB" w14:textId="77777777" w:rsidR="004940B3" w:rsidRPr="004940B3" w:rsidRDefault="004940B3" w:rsidP="00523A51">
      <w:pPr>
        <w:ind w:left="4320" w:firstLine="720"/>
        <w:rPr>
          <w:rFonts w:ascii="Arial" w:hAnsi="Arial" w:cs="Arial"/>
          <w:sz w:val="22"/>
          <w:szCs w:val="22"/>
          <w:lang w:val="id-ID"/>
        </w:rPr>
      </w:pPr>
    </w:p>
    <w:p w14:paraId="191A0A30" w14:textId="74CDCE6F" w:rsidR="009C3AE9" w:rsidRDefault="00F30373" w:rsidP="007B2AEA">
      <w:pPr>
        <w:ind w:left="10080" w:firstLine="720"/>
        <w:rPr>
          <w:rFonts w:ascii="Arial" w:hAnsi="Arial" w:cs="Arial"/>
          <w:sz w:val="22"/>
          <w:szCs w:val="22"/>
        </w:rPr>
      </w:pPr>
      <w:r w:rsidRPr="00DD12BA">
        <w:rPr>
          <w:rFonts w:ascii="Arial" w:hAnsi="Arial" w:cs="Arial"/>
          <w:sz w:val="22"/>
          <w:szCs w:val="22"/>
        </w:rPr>
        <w:t>(</w:t>
      </w:r>
      <w:r w:rsidR="007B2AEA">
        <w:rPr>
          <w:rFonts w:ascii="Arial" w:hAnsi="Arial" w:cs="Arial"/>
          <w:sz w:val="22"/>
          <w:szCs w:val="22"/>
        </w:rPr>
        <w:t>………………………………………….</w:t>
      </w:r>
      <w:r w:rsidRPr="00DD12BA">
        <w:rPr>
          <w:rFonts w:ascii="Arial" w:hAnsi="Arial" w:cs="Arial"/>
          <w:sz w:val="22"/>
          <w:szCs w:val="22"/>
        </w:rPr>
        <w:t>)</w:t>
      </w:r>
    </w:p>
    <w:sectPr w:rsidR="009C3AE9" w:rsidSect="00C27503">
      <w:pgSz w:w="20163" w:h="12242" w:orient="landscape" w:code="5"/>
      <w:pgMar w:top="425" w:right="1701" w:bottom="851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3DA42" w14:textId="77777777" w:rsidR="00D02211" w:rsidRDefault="00D02211" w:rsidP="003A2EA5">
      <w:r>
        <w:separator/>
      </w:r>
    </w:p>
  </w:endnote>
  <w:endnote w:type="continuationSeparator" w:id="0">
    <w:p w14:paraId="416E5F35" w14:textId="77777777" w:rsidR="00D02211" w:rsidRDefault="00D02211" w:rsidP="003A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D9F6B" w14:textId="77777777" w:rsidR="00D02211" w:rsidRDefault="00D02211" w:rsidP="003A2EA5">
      <w:r>
        <w:separator/>
      </w:r>
    </w:p>
  </w:footnote>
  <w:footnote w:type="continuationSeparator" w:id="0">
    <w:p w14:paraId="29510EE3" w14:textId="77777777" w:rsidR="00D02211" w:rsidRDefault="00D02211" w:rsidP="003A2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07C5"/>
    <w:multiLevelType w:val="hybridMultilevel"/>
    <w:tmpl w:val="C2F60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B2514"/>
    <w:multiLevelType w:val="hybridMultilevel"/>
    <w:tmpl w:val="02222376"/>
    <w:lvl w:ilvl="0" w:tplc="00DC3C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rGraphicsPath" w:val="C:\Users\Windows 7\Dropbox\Foto Mhs\"/>
  </w:docVars>
  <w:rsids>
    <w:rsidRoot w:val="00800893"/>
    <w:rsid w:val="000006AE"/>
    <w:rsid w:val="0000267A"/>
    <w:rsid w:val="00006A49"/>
    <w:rsid w:val="00011907"/>
    <w:rsid w:val="00013A37"/>
    <w:rsid w:val="00013EA8"/>
    <w:rsid w:val="00016656"/>
    <w:rsid w:val="00016FAA"/>
    <w:rsid w:val="00020480"/>
    <w:rsid w:val="000211B3"/>
    <w:rsid w:val="0002142E"/>
    <w:rsid w:val="00022BCD"/>
    <w:rsid w:val="00023DBE"/>
    <w:rsid w:val="000256A9"/>
    <w:rsid w:val="000312C6"/>
    <w:rsid w:val="00033271"/>
    <w:rsid w:val="0003397A"/>
    <w:rsid w:val="000356EC"/>
    <w:rsid w:val="0003727C"/>
    <w:rsid w:val="0003757F"/>
    <w:rsid w:val="00042810"/>
    <w:rsid w:val="0004524B"/>
    <w:rsid w:val="00045268"/>
    <w:rsid w:val="000520E0"/>
    <w:rsid w:val="00062188"/>
    <w:rsid w:val="000632D5"/>
    <w:rsid w:val="00064375"/>
    <w:rsid w:val="000660DA"/>
    <w:rsid w:val="000675C3"/>
    <w:rsid w:val="00067CA0"/>
    <w:rsid w:val="000713C5"/>
    <w:rsid w:val="00071902"/>
    <w:rsid w:val="000734A3"/>
    <w:rsid w:val="0007434A"/>
    <w:rsid w:val="00075DD8"/>
    <w:rsid w:val="000844A9"/>
    <w:rsid w:val="000852C0"/>
    <w:rsid w:val="00085E88"/>
    <w:rsid w:val="000866A5"/>
    <w:rsid w:val="00091F9E"/>
    <w:rsid w:val="000935E2"/>
    <w:rsid w:val="0009779D"/>
    <w:rsid w:val="000978F7"/>
    <w:rsid w:val="000A0678"/>
    <w:rsid w:val="000A4BCA"/>
    <w:rsid w:val="000A6C36"/>
    <w:rsid w:val="000B03A5"/>
    <w:rsid w:val="000B4B8A"/>
    <w:rsid w:val="000B6EB1"/>
    <w:rsid w:val="000C061A"/>
    <w:rsid w:val="000C4FF2"/>
    <w:rsid w:val="000C51E8"/>
    <w:rsid w:val="000C520B"/>
    <w:rsid w:val="000C61EA"/>
    <w:rsid w:val="000C72FA"/>
    <w:rsid w:val="000C74DC"/>
    <w:rsid w:val="000D0CB0"/>
    <w:rsid w:val="000D3240"/>
    <w:rsid w:val="000D3F4B"/>
    <w:rsid w:val="000D588F"/>
    <w:rsid w:val="000F0CEC"/>
    <w:rsid w:val="000F4778"/>
    <w:rsid w:val="000F4F99"/>
    <w:rsid w:val="000F7745"/>
    <w:rsid w:val="00100756"/>
    <w:rsid w:val="00102BDB"/>
    <w:rsid w:val="00103709"/>
    <w:rsid w:val="00104E00"/>
    <w:rsid w:val="00104F8A"/>
    <w:rsid w:val="00106117"/>
    <w:rsid w:val="001063AA"/>
    <w:rsid w:val="0011274B"/>
    <w:rsid w:val="00112ACC"/>
    <w:rsid w:val="00114277"/>
    <w:rsid w:val="00114D3E"/>
    <w:rsid w:val="00115C84"/>
    <w:rsid w:val="00115ECF"/>
    <w:rsid w:val="00125125"/>
    <w:rsid w:val="0012575D"/>
    <w:rsid w:val="00132FD6"/>
    <w:rsid w:val="001408FA"/>
    <w:rsid w:val="00140EAB"/>
    <w:rsid w:val="0014393C"/>
    <w:rsid w:val="00146BD9"/>
    <w:rsid w:val="0015029F"/>
    <w:rsid w:val="001528A3"/>
    <w:rsid w:val="001563F7"/>
    <w:rsid w:val="001569B3"/>
    <w:rsid w:val="0015713E"/>
    <w:rsid w:val="001637C2"/>
    <w:rsid w:val="00164B82"/>
    <w:rsid w:val="00165526"/>
    <w:rsid w:val="00166EAB"/>
    <w:rsid w:val="00175E2D"/>
    <w:rsid w:val="00176280"/>
    <w:rsid w:val="00177192"/>
    <w:rsid w:val="0018210F"/>
    <w:rsid w:val="00183F40"/>
    <w:rsid w:val="001855D9"/>
    <w:rsid w:val="001861B8"/>
    <w:rsid w:val="0019346F"/>
    <w:rsid w:val="00193F5B"/>
    <w:rsid w:val="00195D64"/>
    <w:rsid w:val="00196DF0"/>
    <w:rsid w:val="001A2B54"/>
    <w:rsid w:val="001A3940"/>
    <w:rsid w:val="001A44A2"/>
    <w:rsid w:val="001A7C52"/>
    <w:rsid w:val="001B1157"/>
    <w:rsid w:val="001B13B8"/>
    <w:rsid w:val="001B3E63"/>
    <w:rsid w:val="001C0620"/>
    <w:rsid w:val="001C119F"/>
    <w:rsid w:val="001C1625"/>
    <w:rsid w:val="001C2564"/>
    <w:rsid w:val="001C5E7E"/>
    <w:rsid w:val="001C7836"/>
    <w:rsid w:val="001D4479"/>
    <w:rsid w:val="001D6EFD"/>
    <w:rsid w:val="001D715D"/>
    <w:rsid w:val="001E0159"/>
    <w:rsid w:val="001E1D26"/>
    <w:rsid w:val="001E302D"/>
    <w:rsid w:val="001E43A9"/>
    <w:rsid w:val="001E4E8B"/>
    <w:rsid w:val="001E6AB3"/>
    <w:rsid w:val="001E74E5"/>
    <w:rsid w:val="001F2284"/>
    <w:rsid w:val="001F299E"/>
    <w:rsid w:val="002023DC"/>
    <w:rsid w:val="002025EF"/>
    <w:rsid w:val="00205CD0"/>
    <w:rsid w:val="00210999"/>
    <w:rsid w:val="002207E5"/>
    <w:rsid w:val="00221BDB"/>
    <w:rsid w:val="00222758"/>
    <w:rsid w:val="00226392"/>
    <w:rsid w:val="00233D06"/>
    <w:rsid w:val="00241908"/>
    <w:rsid w:val="00245412"/>
    <w:rsid w:val="00245895"/>
    <w:rsid w:val="00247719"/>
    <w:rsid w:val="00250271"/>
    <w:rsid w:val="00253D41"/>
    <w:rsid w:val="0025539F"/>
    <w:rsid w:val="002573CE"/>
    <w:rsid w:val="00262F04"/>
    <w:rsid w:val="002718D1"/>
    <w:rsid w:val="00272DB0"/>
    <w:rsid w:val="00273492"/>
    <w:rsid w:val="00275050"/>
    <w:rsid w:val="00275310"/>
    <w:rsid w:val="00276174"/>
    <w:rsid w:val="00287588"/>
    <w:rsid w:val="0029528E"/>
    <w:rsid w:val="002979CB"/>
    <w:rsid w:val="002A1239"/>
    <w:rsid w:val="002A14B6"/>
    <w:rsid w:val="002A5DC4"/>
    <w:rsid w:val="002A665E"/>
    <w:rsid w:val="002B07A6"/>
    <w:rsid w:val="002B0CA6"/>
    <w:rsid w:val="002B1876"/>
    <w:rsid w:val="002B26E6"/>
    <w:rsid w:val="002B4C57"/>
    <w:rsid w:val="002C40B7"/>
    <w:rsid w:val="002D0404"/>
    <w:rsid w:val="002D0B12"/>
    <w:rsid w:val="002D34A6"/>
    <w:rsid w:val="002D3817"/>
    <w:rsid w:val="002D48DC"/>
    <w:rsid w:val="002D7C23"/>
    <w:rsid w:val="002D7D13"/>
    <w:rsid w:val="002D7D8C"/>
    <w:rsid w:val="002E0B68"/>
    <w:rsid w:val="002E2014"/>
    <w:rsid w:val="002E6071"/>
    <w:rsid w:val="002E7346"/>
    <w:rsid w:val="002F0596"/>
    <w:rsid w:val="002F2700"/>
    <w:rsid w:val="002F43E5"/>
    <w:rsid w:val="002F6895"/>
    <w:rsid w:val="003036C3"/>
    <w:rsid w:val="003063E4"/>
    <w:rsid w:val="0030736C"/>
    <w:rsid w:val="00310837"/>
    <w:rsid w:val="0031207E"/>
    <w:rsid w:val="0031303A"/>
    <w:rsid w:val="00314DC7"/>
    <w:rsid w:val="00314FCF"/>
    <w:rsid w:val="003302E5"/>
    <w:rsid w:val="00332A05"/>
    <w:rsid w:val="0033397B"/>
    <w:rsid w:val="003401B3"/>
    <w:rsid w:val="00344728"/>
    <w:rsid w:val="003477C8"/>
    <w:rsid w:val="00347911"/>
    <w:rsid w:val="003535C7"/>
    <w:rsid w:val="00353EA0"/>
    <w:rsid w:val="00354826"/>
    <w:rsid w:val="00354FF5"/>
    <w:rsid w:val="00356F54"/>
    <w:rsid w:val="003570F2"/>
    <w:rsid w:val="00361955"/>
    <w:rsid w:val="003648C0"/>
    <w:rsid w:val="0036493C"/>
    <w:rsid w:val="003655F0"/>
    <w:rsid w:val="00367700"/>
    <w:rsid w:val="003679D3"/>
    <w:rsid w:val="0037094C"/>
    <w:rsid w:val="00371513"/>
    <w:rsid w:val="00374A11"/>
    <w:rsid w:val="003752F1"/>
    <w:rsid w:val="003758C9"/>
    <w:rsid w:val="0037781B"/>
    <w:rsid w:val="00380CF4"/>
    <w:rsid w:val="00387691"/>
    <w:rsid w:val="003916BF"/>
    <w:rsid w:val="00392BA6"/>
    <w:rsid w:val="00395243"/>
    <w:rsid w:val="00397F86"/>
    <w:rsid w:val="003A03D0"/>
    <w:rsid w:val="003A0DDB"/>
    <w:rsid w:val="003A2EA5"/>
    <w:rsid w:val="003A3302"/>
    <w:rsid w:val="003A390E"/>
    <w:rsid w:val="003A531C"/>
    <w:rsid w:val="003B46CC"/>
    <w:rsid w:val="003B4A00"/>
    <w:rsid w:val="003B78C3"/>
    <w:rsid w:val="003C0898"/>
    <w:rsid w:val="003C1E5B"/>
    <w:rsid w:val="003C33F0"/>
    <w:rsid w:val="003C5EF2"/>
    <w:rsid w:val="003D409A"/>
    <w:rsid w:val="003D663D"/>
    <w:rsid w:val="003D732D"/>
    <w:rsid w:val="003E39D2"/>
    <w:rsid w:val="003E3EB6"/>
    <w:rsid w:val="003F0629"/>
    <w:rsid w:val="003F3419"/>
    <w:rsid w:val="003F577C"/>
    <w:rsid w:val="003F5B45"/>
    <w:rsid w:val="00403D57"/>
    <w:rsid w:val="004053F7"/>
    <w:rsid w:val="004107A9"/>
    <w:rsid w:val="004112A8"/>
    <w:rsid w:val="00413DD0"/>
    <w:rsid w:val="00413F33"/>
    <w:rsid w:val="004145D0"/>
    <w:rsid w:val="00414B81"/>
    <w:rsid w:val="00415149"/>
    <w:rsid w:val="004151D2"/>
    <w:rsid w:val="00420289"/>
    <w:rsid w:val="004208C4"/>
    <w:rsid w:val="00421FED"/>
    <w:rsid w:val="004225F8"/>
    <w:rsid w:val="00424987"/>
    <w:rsid w:val="00424A3F"/>
    <w:rsid w:val="004261CF"/>
    <w:rsid w:val="00426814"/>
    <w:rsid w:val="00426F47"/>
    <w:rsid w:val="004271B5"/>
    <w:rsid w:val="00430529"/>
    <w:rsid w:val="004402A5"/>
    <w:rsid w:val="00440721"/>
    <w:rsid w:val="00441A73"/>
    <w:rsid w:val="004441DC"/>
    <w:rsid w:val="004469A4"/>
    <w:rsid w:val="004469AD"/>
    <w:rsid w:val="00450ECC"/>
    <w:rsid w:val="00450F1C"/>
    <w:rsid w:val="00455A61"/>
    <w:rsid w:val="00457B48"/>
    <w:rsid w:val="004615B6"/>
    <w:rsid w:val="00463DF7"/>
    <w:rsid w:val="00465F9F"/>
    <w:rsid w:val="00467DC9"/>
    <w:rsid w:val="004731E9"/>
    <w:rsid w:val="0047392F"/>
    <w:rsid w:val="00475C07"/>
    <w:rsid w:val="00482203"/>
    <w:rsid w:val="00482FBB"/>
    <w:rsid w:val="004836DF"/>
    <w:rsid w:val="0048417C"/>
    <w:rsid w:val="00484F9E"/>
    <w:rsid w:val="004905DF"/>
    <w:rsid w:val="00491599"/>
    <w:rsid w:val="004940B3"/>
    <w:rsid w:val="004A36EF"/>
    <w:rsid w:val="004A3CFB"/>
    <w:rsid w:val="004A4F72"/>
    <w:rsid w:val="004A549F"/>
    <w:rsid w:val="004A7CE8"/>
    <w:rsid w:val="004B4A8A"/>
    <w:rsid w:val="004B50F4"/>
    <w:rsid w:val="004C0F1B"/>
    <w:rsid w:val="004C2670"/>
    <w:rsid w:val="004C7FA5"/>
    <w:rsid w:val="004D01BE"/>
    <w:rsid w:val="004D030A"/>
    <w:rsid w:val="004D1C9C"/>
    <w:rsid w:val="004D23A0"/>
    <w:rsid w:val="004D2655"/>
    <w:rsid w:val="004D2834"/>
    <w:rsid w:val="004D6901"/>
    <w:rsid w:val="004E1FD9"/>
    <w:rsid w:val="004E415A"/>
    <w:rsid w:val="004E4DBC"/>
    <w:rsid w:val="004E6AE8"/>
    <w:rsid w:val="004F08FB"/>
    <w:rsid w:val="004F290B"/>
    <w:rsid w:val="004F32BF"/>
    <w:rsid w:val="004F39A7"/>
    <w:rsid w:val="004F43F2"/>
    <w:rsid w:val="004F4B3B"/>
    <w:rsid w:val="004F63C4"/>
    <w:rsid w:val="00503BEC"/>
    <w:rsid w:val="0050546B"/>
    <w:rsid w:val="0050557F"/>
    <w:rsid w:val="005106EC"/>
    <w:rsid w:val="00510EBD"/>
    <w:rsid w:val="0051596E"/>
    <w:rsid w:val="00515F68"/>
    <w:rsid w:val="0051747B"/>
    <w:rsid w:val="00522AB2"/>
    <w:rsid w:val="00523A51"/>
    <w:rsid w:val="00524803"/>
    <w:rsid w:val="005260A1"/>
    <w:rsid w:val="00527F5B"/>
    <w:rsid w:val="005316E9"/>
    <w:rsid w:val="00533021"/>
    <w:rsid w:val="005334C7"/>
    <w:rsid w:val="00533686"/>
    <w:rsid w:val="00533A24"/>
    <w:rsid w:val="00542F9F"/>
    <w:rsid w:val="00552438"/>
    <w:rsid w:val="00555EF0"/>
    <w:rsid w:val="005564E5"/>
    <w:rsid w:val="005565C3"/>
    <w:rsid w:val="00560744"/>
    <w:rsid w:val="00561E43"/>
    <w:rsid w:val="00563672"/>
    <w:rsid w:val="0056393B"/>
    <w:rsid w:val="005660E8"/>
    <w:rsid w:val="00566E29"/>
    <w:rsid w:val="0057077F"/>
    <w:rsid w:val="00573330"/>
    <w:rsid w:val="00576898"/>
    <w:rsid w:val="005806AA"/>
    <w:rsid w:val="00580C23"/>
    <w:rsid w:val="00581CF9"/>
    <w:rsid w:val="00583351"/>
    <w:rsid w:val="00583FD5"/>
    <w:rsid w:val="0058677C"/>
    <w:rsid w:val="00586987"/>
    <w:rsid w:val="00590AB7"/>
    <w:rsid w:val="0059131B"/>
    <w:rsid w:val="005918D2"/>
    <w:rsid w:val="00593249"/>
    <w:rsid w:val="00594429"/>
    <w:rsid w:val="005961AE"/>
    <w:rsid w:val="005A197C"/>
    <w:rsid w:val="005A4EBB"/>
    <w:rsid w:val="005A63AD"/>
    <w:rsid w:val="005A69D4"/>
    <w:rsid w:val="005B31F8"/>
    <w:rsid w:val="005B34CD"/>
    <w:rsid w:val="005B7A40"/>
    <w:rsid w:val="005C237C"/>
    <w:rsid w:val="005C244A"/>
    <w:rsid w:val="005C3445"/>
    <w:rsid w:val="005C7E51"/>
    <w:rsid w:val="005D07CF"/>
    <w:rsid w:val="005D1B36"/>
    <w:rsid w:val="005D5FD3"/>
    <w:rsid w:val="005E1830"/>
    <w:rsid w:val="005E199E"/>
    <w:rsid w:val="005E3EFC"/>
    <w:rsid w:val="005E55C3"/>
    <w:rsid w:val="005E71F3"/>
    <w:rsid w:val="005F33B7"/>
    <w:rsid w:val="005F5438"/>
    <w:rsid w:val="00603844"/>
    <w:rsid w:val="00603BCD"/>
    <w:rsid w:val="00605EC0"/>
    <w:rsid w:val="00607CC4"/>
    <w:rsid w:val="00610165"/>
    <w:rsid w:val="00611323"/>
    <w:rsid w:val="006131CF"/>
    <w:rsid w:val="00617015"/>
    <w:rsid w:val="00620A80"/>
    <w:rsid w:val="00620F01"/>
    <w:rsid w:val="00623815"/>
    <w:rsid w:val="006272B6"/>
    <w:rsid w:val="00631C79"/>
    <w:rsid w:val="0063751B"/>
    <w:rsid w:val="0063766D"/>
    <w:rsid w:val="00641025"/>
    <w:rsid w:val="0064278A"/>
    <w:rsid w:val="006432A5"/>
    <w:rsid w:val="00644928"/>
    <w:rsid w:val="00646B4B"/>
    <w:rsid w:val="00646C36"/>
    <w:rsid w:val="006473D2"/>
    <w:rsid w:val="00647CC8"/>
    <w:rsid w:val="00651346"/>
    <w:rsid w:val="00651F49"/>
    <w:rsid w:val="00652979"/>
    <w:rsid w:val="0065570C"/>
    <w:rsid w:val="00660CF3"/>
    <w:rsid w:val="00660E24"/>
    <w:rsid w:val="006628F8"/>
    <w:rsid w:val="00663A5F"/>
    <w:rsid w:val="00666F43"/>
    <w:rsid w:val="00673532"/>
    <w:rsid w:val="00673583"/>
    <w:rsid w:val="006738D9"/>
    <w:rsid w:val="00673F7D"/>
    <w:rsid w:val="00676481"/>
    <w:rsid w:val="00676770"/>
    <w:rsid w:val="00680691"/>
    <w:rsid w:val="0068071F"/>
    <w:rsid w:val="006834F7"/>
    <w:rsid w:val="00690DB6"/>
    <w:rsid w:val="0069130E"/>
    <w:rsid w:val="006943E7"/>
    <w:rsid w:val="00695116"/>
    <w:rsid w:val="006957EB"/>
    <w:rsid w:val="00696BE5"/>
    <w:rsid w:val="00697513"/>
    <w:rsid w:val="00697821"/>
    <w:rsid w:val="006A0EBA"/>
    <w:rsid w:val="006A536A"/>
    <w:rsid w:val="006B0CEB"/>
    <w:rsid w:val="006B1D82"/>
    <w:rsid w:val="006B6F75"/>
    <w:rsid w:val="006C29F5"/>
    <w:rsid w:val="006C33F4"/>
    <w:rsid w:val="006C4180"/>
    <w:rsid w:val="006C58F0"/>
    <w:rsid w:val="006C795C"/>
    <w:rsid w:val="006D1BCD"/>
    <w:rsid w:val="006D3F1F"/>
    <w:rsid w:val="006D437A"/>
    <w:rsid w:val="006D476A"/>
    <w:rsid w:val="006D5F12"/>
    <w:rsid w:val="006D7730"/>
    <w:rsid w:val="006E1FB1"/>
    <w:rsid w:val="006E4FA2"/>
    <w:rsid w:val="006E582B"/>
    <w:rsid w:val="006E5BF4"/>
    <w:rsid w:val="006E6EB3"/>
    <w:rsid w:val="006F0C0F"/>
    <w:rsid w:val="006F2D4E"/>
    <w:rsid w:val="006F63AA"/>
    <w:rsid w:val="006F7D8D"/>
    <w:rsid w:val="00700BEF"/>
    <w:rsid w:val="0070416E"/>
    <w:rsid w:val="007054E2"/>
    <w:rsid w:val="00706253"/>
    <w:rsid w:val="00706B2D"/>
    <w:rsid w:val="007078F3"/>
    <w:rsid w:val="00710FFB"/>
    <w:rsid w:val="0071244E"/>
    <w:rsid w:val="00712A6B"/>
    <w:rsid w:val="00713A31"/>
    <w:rsid w:val="007206C6"/>
    <w:rsid w:val="00720CC3"/>
    <w:rsid w:val="00720F04"/>
    <w:rsid w:val="007212E8"/>
    <w:rsid w:val="00721DF5"/>
    <w:rsid w:val="00723802"/>
    <w:rsid w:val="007239C5"/>
    <w:rsid w:val="00724E8A"/>
    <w:rsid w:val="00727CFF"/>
    <w:rsid w:val="007323EA"/>
    <w:rsid w:val="00737A42"/>
    <w:rsid w:val="0074208D"/>
    <w:rsid w:val="00742B1B"/>
    <w:rsid w:val="00746AC9"/>
    <w:rsid w:val="00747265"/>
    <w:rsid w:val="00751200"/>
    <w:rsid w:val="007529E2"/>
    <w:rsid w:val="00753B0C"/>
    <w:rsid w:val="00760A0E"/>
    <w:rsid w:val="00762928"/>
    <w:rsid w:val="00764B78"/>
    <w:rsid w:val="007657F5"/>
    <w:rsid w:val="00767F60"/>
    <w:rsid w:val="00770BC8"/>
    <w:rsid w:val="00777AA0"/>
    <w:rsid w:val="00780648"/>
    <w:rsid w:val="0078137C"/>
    <w:rsid w:val="0078192A"/>
    <w:rsid w:val="007832CD"/>
    <w:rsid w:val="00783583"/>
    <w:rsid w:val="0078383B"/>
    <w:rsid w:val="007854E0"/>
    <w:rsid w:val="007870B4"/>
    <w:rsid w:val="0078746E"/>
    <w:rsid w:val="0079473F"/>
    <w:rsid w:val="007A0711"/>
    <w:rsid w:val="007A2219"/>
    <w:rsid w:val="007A2440"/>
    <w:rsid w:val="007B048C"/>
    <w:rsid w:val="007B04B8"/>
    <w:rsid w:val="007B2AEA"/>
    <w:rsid w:val="007B34EB"/>
    <w:rsid w:val="007B36F7"/>
    <w:rsid w:val="007B3933"/>
    <w:rsid w:val="007B5867"/>
    <w:rsid w:val="007B6EC3"/>
    <w:rsid w:val="007B750C"/>
    <w:rsid w:val="007C176C"/>
    <w:rsid w:val="007C26AA"/>
    <w:rsid w:val="007C4D7B"/>
    <w:rsid w:val="007C5195"/>
    <w:rsid w:val="007D1AB3"/>
    <w:rsid w:val="007D2D21"/>
    <w:rsid w:val="007D3D37"/>
    <w:rsid w:val="007D4DB5"/>
    <w:rsid w:val="007D5868"/>
    <w:rsid w:val="007D59D2"/>
    <w:rsid w:val="007D5B1C"/>
    <w:rsid w:val="007D6DD8"/>
    <w:rsid w:val="007D7291"/>
    <w:rsid w:val="007D7AAA"/>
    <w:rsid w:val="007E28F1"/>
    <w:rsid w:val="007E36F5"/>
    <w:rsid w:val="007E4ACE"/>
    <w:rsid w:val="007E6009"/>
    <w:rsid w:val="007E6C59"/>
    <w:rsid w:val="007F435D"/>
    <w:rsid w:val="007F6E9B"/>
    <w:rsid w:val="00800893"/>
    <w:rsid w:val="00801583"/>
    <w:rsid w:val="00801BDA"/>
    <w:rsid w:val="0080325C"/>
    <w:rsid w:val="00806DA0"/>
    <w:rsid w:val="00812BDD"/>
    <w:rsid w:val="00812CDA"/>
    <w:rsid w:val="0081400D"/>
    <w:rsid w:val="008140C2"/>
    <w:rsid w:val="00814DD8"/>
    <w:rsid w:val="0082188C"/>
    <w:rsid w:val="00821CCA"/>
    <w:rsid w:val="00821FBB"/>
    <w:rsid w:val="00823299"/>
    <w:rsid w:val="008235D0"/>
    <w:rsid w:val="00824929"/>
    <w:rsid w:val="00826395"/>
    <w:rsid w:val="00826D3D"/>
    <w:rsid w:val="00832EE5"/>
    <w:rsid w:val="00834DE1"/>
    <w:rsid w:val="00841F70"/>
    <w:rsid w:val="00842BF5"/>
    <w:rsid w:val="00845C4C"/>
    <w:rsid w:val="00845DCC"/>
    <w:rsid w:val="008521FF"/>
    <w:rsid w:val="00856685"/>
    <w:rsid w:val="008617BF"/>
    <w:rsid w:val="0086259F"/>
    <w:rsid w:val="00863CD3"/>
    <w:rsid w:val="00864F8E"/>
    <w:rsid w:val="00865378"/>
    <w:rsid w:val="00867FF6"/>
    <w:rsid w:val="008708A7"/>
    <w:rsid w:val="00872ABC"/>
    <w:rsid w:val="00873B38"/>
    <w:rsid w:val="00874559"/>
    <w:rsid w:val="00875745"/>
    <w:rsid w:val="008758A5"/>
    <w:rsid w:val="008822BC"/>
    <w:rsid w:val="008855B3"/>
    <w:rsid w:val="00891293"/>
    <w:rsid w:val="00893C45"/>
    <w:rsid w:val="00895D85"/>
    <w:rsid w:val="00895DF1"/>
    <w:rsid w:val="008960E5"/>
    <w:rsid w:val="00896793"/>
    <w:rsid w:val="008A36EB"/>
    <w:rsid w:val="008A3F02"/>
    <w:rsid w:val="008B34EA"/>
    <w:rsid w:val="008B76CC"/>
    <w:rsid w:val="008C0C3F"/>
    <w:rsid w:val="008C7BF2"/>
    <w:rsid w:val="008D0A20"/>
    <w:rsid w:val="008D1A77"/>
    <w:rsid w:val="008D3F8F"/>
    <w:rsid w:val="008E1147"/>
    <w:rsid w:val="008E216F"/>
    <w:rsid w:val="008E2706"/>
    <w:rsid w:val="008E7D9B"/>
    <w:rsid w:val="008F027D"/>
    <w:rsid w:val="008F632A"/>
    <w:rsid w:val="008F6A45"/>
    <w:rsid w:val="00900D93"/>
    <w:rsid w:val="009010B8"/>
    <w:rsid w:val="00901B8F"/>
    <w:rsid w:val="00903AB6"/>
    <w:rsid w:val="0090481B"/>
    <w:rsid w:val="009102F8"/>
    <w:rsid w:val="009125AD"/>
    <w:rsid w:val="00913C95"/>
    <w:rsid w:val="00916AE8"/>
    <w:rsid w:val="00917264"/>
    <w:rsid w:val="0091741C"/>
    <w:rsid w:val="00921DF0"/>
    <w:rsid w:val="00926953"/>
    <w:rsid w:val="0093165C"/>
    <w:rsid w:val="00933108"/>
    <w:rsid w:val="00935A3F"/>
    <w:rsid w:val="009378ED"/>
    <w:rsid w:val="00937C33"/>
    <w:rsid w:val="00937D68"/>
    <w:rsid w:val="00942D57"/>
    <w:rsid w:val="009433EF"/>
    <w:rsid w:val="00946A97"/>
    <w:rsid w:val="00946C94"/>
    <w:rsid w:val="0094728B"/>
    <w:rsid w:val="009511BB"/>
    <w:rsid w:val="0095490F"/>
    <w:rsid w:val="0095669E"/>
    <w:rsid w:val="00956E40"/>
    <w:rsid w:val="009576C1"/>
    <w:rsid w:val="00957C83"/>
    <w:rsid w:val="00960641"/>
    <w:rsid w:val="00964E03"/>
    <w:rsid w:val="0096773F"/>
    <w:rsid w:val="009704B7"/>
    <w:rsid w:val="00981195"/>
    <w:rsid w:val="00981933"/>
    <w:rsid w:val="00982E08"/>
    <w:rsid w:val="0098313D"/>
    <w:rsid w:val="00983BFC"/>
    <w:rsid w:val="0098667C"/>
    <w:rsid w:val="0099077D"/>
    <w:rsid w:val="00990ED1"/>
    <w:rsid w:val="00993249"/>
    <w:rsid w:val="00995476"/>
    <w:rsid w:val="00996BFF"/>
    <w:rsid w:val="009A0264"/>
    <w:rsid w:val="009A232A"/>
    <w:rsid w:val="009A2448"/>
    <w:rsid w:val="009A4864"/>
    <w:rsid w:val="009A76B9"/>
    <w:rsid w:val="009B0B6A"/>
    <w:rsid w:val="009B3589"/>
    <w:rsid w:val="009B4782"/>
    <w:rsid w:val="009B5D27"/>
    <w:rsid w:val="009B7C1C"/>
    <w:rsid w:val="009B7F7F"/>
    <w:rsid w:val="009B7FF1"/>
    <w:rsid w:val="009C3AE9"/>
    <w:rsid w:val="009C3E90"/>
    <w:rsid w:val="009C62F3"/>
    <w:rsid w:val="009C671D"/>
    <w:rsid w:val="009D24DE"/>
    <w:rsid w:val="009D27E5"/>
    <w:rsid w:val="009D3E47"/>
    <w:rsid w:val="009D48A9"/>
    <w:rsid w:val="009D69D5"/>
    <w:rsid w:val="009D7C1A"/>
    <w:rsid w:val="009E06CC"/>
    <w:rsid w:val="009E09AA"/>
    <w:rsid w:val="009E1E58"/>
    <w:rsid w:val="009E2510"/>
    <w:rsid w:val="009E2722"/>
    <w:rsid w:val="009E409F"/>
    <w:rsid w:val="009E6F8E"/>
    <w:rsid w:val="009F336B"/>
    <w:rsid w:val="009F783E"/>
    <w:rsid w:val="00A00FE4"/>
    <w:rsid w:val="00A0347B"/>
    <w:rsid w:val="00A04F17"/>
    <w:rsid w:val="00A0563B"/>
    <w:rsid w:val="00A06257"/>
    <w:rsid w:val="00A06A3F"/>
    <w:rsid w:val="00A12894"/>
    <w:rsid w:val="00A17DDF"/>
    <w:rsid w:val="00A21CF8"/>
    <w:rsid w:val="00A21F10"/>
    <w:rsid w:val="00A221AC"/>
    <w:rsid w:val="00A22D19"/>
    <w:rsid w:val="00A24D5F"/>
    <w:rsid w:val="00A269A8"/>
    <w:rsid w:val="00A274C6"/>
    <w:rsid w:val="00A27764"/>
    <w:rsid w:val="00A324DB"/>
    <w:rsid w:val="00A33E29"/>
    <w:rsid w:val="00A37480"/>
    <w:rsid w:val="00A40D3E"/>
    <w:rsid w:val="00A51DE9"/>
    <w:rsid w:val="00A5352B"/>
    <w:rsid w:val="00A53803"/>
    <w:rsid w:val="00A618CD"/>
    <w:rsid w:val="00A62E18"/>
    <w:rsid w:val="00A62FB2"/>
    <w:rsid w:val="00A64372"/>
    <w:rsid w:val="00A647E5"/>
    <w:rsid w:val="00A66B32"/>
    <w:rsid w:val="00A73471"/>
    <w:rsid w:val="00A734DA"/>
    <w:rsid w:val="00A73816"/>
    <w:rsid w:val="00A80A12"/>
    <w:rsid w:val="00A87CAE"/>
    <w:rsid w:val="00A9081D"/>
    <w:rsid w:val="00A92B49"/>
    <w:rsid w:val="00AA07E0"/>
    <w:rsid w:val="00AA1681"/>
    <w:rsid w:val="00AA6F51"/>
    <w:rsid w:val="00AB31F4"/>
    <w:rsid w:val="00AB370D"/>
    <w:rsid w:val="00AB5DC0"/>
    <w:rsid w:val="00AB6835"/>
    <w:rsid w:val="00AB6F73"/>
    <w:rsid w:val="00AB70CB"/>
    <w:rsid w:val="00AC0521"/>
    <w:rsid w:val="00AC09D3"/>
    <w:rsid w:val="00AC1206"/>
    <w:rsid w:val="00AC2E49"/>
    <w:rsid w:val="00AC2F59"/>
    <w:rsid w:val="00AC34EE"/>
    <w:rsid w:val="00AC53CE"/>
    <w:rsid w:val="00AD0B78"/>
    <w:rsid w:val="00AD2EA7"/>
    <w:rsid w:val="00AD3326"/>
    <w:rsid w:val="00AD33D5"/>
    <w:rsid w:val="00AD60BF"/>
    <w:rsid w:val="00AE0C84"/>
    <w:rsid w:val="00AE5C68"/>
    <w:rsid w:val="00AE6979"/>
    <w:rsid w:val="00B0016C"/>
    <w:rsid w:val="00B00379"/>
    <w:rsid w:val="00B01361"/>
    <w:rsid w:val="00B014A1"/>
    <w:rsid w:val="00B02D59"/>
    <w:rsid w:val="00B05B09"/>
    <w:rsid w:val="00B12845"/>
    <w:rsid w:val="00B12C56"/>
    <w:rsid w:val="00B133C8"/>
    <w:rsid w:val="00B14354"/>
    <w:rsid w:val="00B14A30"/>
    <w:rsid w:val="00B15D20"/>
    <w:rsid w:val="00B16808"/>
    <w:rsid w:val="00B20E9C"/>
    <w:rsid w:val="00B21A43"/>
    <w:rsid w:val="00B243F6"/>
    <w:rsid w:val="00B258B9"/>
    <w:rsid w:val="00B30961"/>
    <w:rsid w:val="00B32EC4"/>
    <w:rsid w:val="00B343E9"/>
    <w:rsid w:val="00B352F6"/>
    <w:rsid w:val="00B36A35"/>
    <w:rsid w:val="00B36CA6"/>
    <w:rsid w:val="00B41F91"/>
    <w:rsid w:val="00B422D8"/>
    <w:rsid w:val="00B433BB"/>
    <w:rsid w:val="00B54BE9"/>
    <w:rsid w:val="00B55C73"/>
    <w:rsid w:val="00B615F0"/>
    <w:rsid w:val="00B621EA"/>
    <w:rsid w:val="00B63AF3"/>
    <w:rsid w:val="00B64093"/>
    <w:rsid w:val="00B64E7A"/>
    <w:rsid w:val="00B66B32"/>
    <w:rsid w:val="00B72513"/>
    <w:rsid w:val="00B72A75"/>
    <w:rsid w:val="00B73905"/>
    <w:rsid w:val="00B7520C"/>
    <w:rsid w:val="00B7558C"/>
    <w:rsid w:val="00B77FA8"/>
    <w:rsid w:val="00B8030A"/>
    <w:rsid w:val="00B80BD3"/>
    <w:rsid w:val="00B822F8"/>
    <w:rsid w:val="00B826F3"/>
    <w:rsid w:val="00B910B0"/>
    <w:rsid w:val="00B92C96"/>
    <w:rsid w:val="00B94D29"/>
    <w:rsid w:val="00BA0675"/>
    <w:rsid w:val="00BA3712"/>
    <w:rsid w:val="00BA3870"/>
    <w:rsid w:val="00BA4AFE"/>
    <w:rsid w:val="00BA558D"/>
    <w:rsid w:val="00BA5912"/>
    <w:rsid w:val="00BB07EB"/>
    <w:rsid w:val="00BB31EF"/>
    <w:rsid w:val="00BB36EE"/>
    <w:rsid w:val="00BC046A"/>
    <w:rsid w:val="00BC05A5"/>
    <w:rsid w:val="00BC2AC3"/>
    <w:rsid w:val="00BC696E"/>
    <w:rsid w:val="00BD26AE"/>
    <w:rsid w:val="00BD2F46"/>
    <w:rsid w:val="00BD4E7F"/>
    <w:rsid w:val="00BD609B"/>
    <w:rsid w:val="00BD60EB"/>
    <w:rsid w:val="00BD7724"/>
    <w:rsid w:val="00BD775D"/>
    <w:rsid w:val="00BE13DA"/>
    <w:rsid w:val="00BE2D9F"/>
    <w:rsid w:val="00BE3011"/>
    <w:rsid w:val="00BE7188"/>
    <w:rsid w:val="00BF1071"/>
    <w:rsid w:val="00BF460E"/>
    <w:rsid w:val="00BF4953"/>
    <w:rsid w:val="00BF4FE4"/>
    <w:rsid w:val="00C0070C"/>
    <w:rsid w:val="00C01CF2"/>
    <w:rsid w:val="00C1175A"/>
    <w:rsid w:val="00C13836"/>
    <w:rsid w:val="00C15844"/>
    <w:rsid w:val="00C16F76"/>
    <w:rsid w:val="00C22AE1"/>
    <w:rsid w:val="00C2333E"/>
    <w:rsid w:val="00C243FE"/>
    <w:rsid w:val="00C26273"/>
    <w:rsid w:val="00C27503"/>
    <w:rsid w:val="00C3007C"/>
    <w:rsid w:val="00C31262"/>
    <w:rsid w:val="00C346F9"/>
    <w:rsid w:val="00C34C18"/>
    <w:rsid w:val="00C40A24"/>
    <w:rsid w:val="00C41064"/>
    <w:rsid w:val="00C413EB"/>
    <w:rsid w:val="00C4488E"/>
    <w:rsid w:val="00C4532D"/>
    <w:rsid w:val="00C468A1"/>
    <w:rsid w:val="00C479E6"/>
    <w:rsid w:val="00C50ADD"/>
    <w:rsid w:val="00C51DC0"/>
    <w:rsid w:val="00C53E62"/>
    <w:rsid w:val="00C54080"/>
    <w:rsid w:val="00C54747"/>
    <w:rsid w:val="00C60ACB"/>
    <w:rsid w:val="00C62A05"/>
    <w:rsid w:val="00C62F73"/>
    <w:rsid w:val="00C6323C"/>
    <w:rsid w:val="00C636C5"/>
    <w:rsid w:val="00C6587E"/>
    <w:rsid w:val="00C70A30"/>
    <w:rsid w:val="00C70D9F"/>
    <w:rsid w:val="00C74FDA"/>
    <w:rsid w:val="00C75F3D"/>
    <w:rsid w:val="00C76CF8"/>
    <w:rsid w:val="00C86B75"/>
    <w:rsid w:val="00C908A8"/>
    <w:rsid w:val="00C90B10"/>
    <w:rsid w:val="00C91A3B"/>
    <w:rsid w:val="00C92401"/>
    <w:rsid w:val="00CA30D9"/>
    <w:rsid w:val="00CA4119"/>
    <w:rsid w:val="00CA50EC"/>
    <w:rsid w:val="00CB4C54"/>
    <w:rsid w:val="00CB69FA"/>
    <w:rsid w:val="00CB6F16"/>
    <w:rsid w:val="00CB7BCC"/>
    <w:rsid w:val="00CC15FB"/>
    <w:rsid w:val="00CC333A"/>
    <w:rsid w:val="00CC647A"/>
    <w:rsid w:val="00CD0CD0"/>
    <w:rsid w:val="00CD1F4F"/>
    <w:rsid w:val="00CD4E6D"/>
    <w:rsid w:val="00CD592B"/>
    <w:rsid w:val="00CD59F8"/>
    <w:rsid w:val="00CD790B"/>
    <w:rsid w:val="00CE0F12"/>
    <w:rsid w:val="00CE16E2"/>
    <w:rsid w:val="00CE2169"/>
    <w:rsid w:val="00CE23F2"/>
    <w:rsid w:val="00CE2609"/>
    <w:rsid w:val="00CE5A2D"/>
    <w:rsid w:val="00CE7339"/>
    <w:rsid w:val="00CF0304"/>
    <w:rsid w:val="00CF145D"/>
    <w:rsid w:val="00CF175E"/>
    <w:rsid w:val="00CF347C"/>
    <w:rsid w:val="00CF3D8E"/>
    <w:rsid w:val="00CF4146"/>
    <w:rsid w:val="00CF5950"/>
    <w:rsid w:val="00CF6107"/>
    <w:rsid w:val="00D01713"/>
    <w:rsid w:val="00D01878"/>
    <w:rsid w:val="00D02211"/>
    <w:rsid w:val="00D02C74"/>
    <w:rsid w:val="00D0408A"/>
    <w:rsid w:val="00D04325"/>
    <w:rsid w:val="00D06F31"/>
    <w:rsid w:val="00D07154"/>
    <w:rsid w:val="00D15AF2"/>
    <w:rsid w:val="00D1622D"/>
    <w:rsid w:val="00D250A6"/>
    <w:rsid w:val="00D31677"/>
    <w:rsid w:val="00D325E5"/>
    <w:rsid w:val="00D35F42"/>
    <w:rsid w:val="00D3655C"/>
    <w:rsid w:val="00D372C1"/>
    <w:rsid w:val="00D40019"/>
    <w:rsid w:val="00D44296"/>
    <w:rsid w:val="00D45F86"/>
    <w:rsid w:val="00D50875"/>
    <w:rsid w:val="00D5618F"/>
    <w:rsid w:val="00D566B5"/>
    <w:rsid w:val="00D57B2F"/>
    <w:rsid w:val="00D61001"/>
    <w:rsid w:val="00D65411"/>
    <w:rsid w:val="00D66A93"/>
    <w:rsid w:val="00D67B57"/>
    <w:rsid w:val="00D70D48"/>
    <w:rsid w:val="00D710B0"/>
    <w:rsid w:val="00D7214A"/>
    <w:rsid w:val="00D72B8A"/>
    <w:rsid w:val="00D7452E"/>
    <w:rsid w:val="00D845D0"/>
    <w:rsid w:val="00D84765"/>
    <w:rsid w:val="00D84C65"/>
    <w:rsid w:val="00D855C4"/>
    <w:rsid w:val="00D8665B"/>
    <w:rsid w:val="00D90B7C"/>
    <w:rsid w:val="00D944FC"/>
    <w:rsid w:val="00D97023"/>
    <w:rsid w:val="00D978A7"/>
    <w:rsid w:val="00DA2460"/>
    <w:rsid w:val="00DA4411"/>
    <w:rsid w:val="00DA463F"/>
    <w:rsid w:val="00DB10D7"/>
    <w:rsid w:val="00DB2902"/>
    <w:rsid w:val="00DB4C7B"/>
    <w:rsid w:val="00DB780F"/>
    <w:rsid w:val="00DC5E56"/>
    <w:rsid w:val="00DD0AB4"/>
    <w:rsid w:val="00DD12BA"/>
    <w:rsid w:val="00DD2999"/>
    <w:rsid w:val="00DE1AE3"/>
    <w:rsid w:val="00DE25C5"/>
    <w:rsid w:val="00DE3D7B"/>
    <w:rsid w:val="00DE655C"/>
    <w:rsid w:val="00DE7EAF"/>
    <w:rsid w:val="00DF06D7"/>
    <w:rsid w:val="00DF27CD"/>
    <w:rsid w:val="00DF28B6"/>
    <w:rsid w:val="00DF4A9F"/>
    <w:rsid w:val="00DF5E9D"/>
    <w:rsid w:val="00E014A0"/>
    <w:rsid w:val="00E01E3B"/>
    <w:rsid w:val="00E02742"/>
    <w:rsid w:val="00E03589"/>
    <w:rsid w:val="00E06CE6"/>
    <w:rsid w:val="00E07678"/>
    <w:rsid w:val="00E0784A"/>
    <w:rsid w:val="00E102F4"/>
    <w:rsid w:val="00E11CE8"/>
    <w:rsid w:val="00E14513"/>
    <w:rsid w:val="00E14A26"/>
    <w:rsid w:val="00E16918"/>
    <w:rsid w:val="00E17875"/>
    <w:rsid w:val="00E22FC7"/>
    <w:rsid w:val="00E23498"/>
    <w:rsid w:val="00E25CE3"/>
    <w:rsid w:val="00E3210C"/>
    <w:rsid w:val="00E362FD"/>
    <w:rsid w:val="00E36686"/>
    <w:rsid w:val="00E36B14"/>
    <w:rsid w:val="00E37C15"/>
    <w:rsid w:val="00E407F4"/>
    <w:rsid w:val="00E428C5"/>
    <w:rsid w:val="00E43555"/>
    <w:rsid w:val="00E449BD"/>
    <w:rsid w:val="00E4672B"/>
    <w:rsid w:val="00E47639"/>
    <w:rsid w:val="00E51ADA"/>
    <w:rsid w:val="00E56392"/>
    <w:rsid w:val="00E57770"/>
    <w:rsid w:val="00E615D6"/>
    <w:rsid w:val="00E61B65"/>
    <w:rsid w:val="00E64F05"/>
    <w:rsid w:val="00E667CA"/>
    <w:rsid w:val="00E76768"/>
    <w:rsid w:val="00E77186"/>
    <w:rsid w:val="00E80658"/>
    <w:rsid w:val="00E80CC5"/>
    <w:rsid w:val="00E84482"/>
    <w:rsid w:val="00E84A1E"/>
    <w:rsid w:val="00E85286"/>
    <w:rsid w:val="00E87078"/>
    <w:rsid w:val="00E90314"/>
    <w:rsid w:val="00E91AED"/>
    <w:rsid w:val="00E97EC5"/>
    <w:rsid w:val="00EA06FD"/>
    <w:rsid w:val="00EA0D9B"/>
    <w:rsid w:val="00EA0E4C"/>
    <w:rsid w:val="00EA1DD0"/>
    <w:rsid w:val="00EA3B11"/>
    <w:rsid w:val="00EA6D02"/>
    <w:rsid w:val="00EB1E5E"/>
    <w:rsid w:val="00EB2133"/>
    <w:rsid w:val="00EB48C4"/>
    <w:rsid w:val="00EB4A9C"/>
    <w:rsid w:val="00EB4AC7"/>
    <w:rsid w:val="00EB5C32"/>
    <w:rsid w:val="00EB63E5"/>
    <w:rsid w:val="00EC07BF"/>
    <w:rsid w:val="00EC2B20"/>
    <w:rsid w:val="00EC4432"/>
    <w:rsid w:val="00EC4668"/>
    <w:rsid w:val="00EC74A3"/>
    <w:rsid w:val="00ED2182"/>
    <w:rsid w:val="00ED2AA7"/>
    <w:rsid w:val="00ED77DA"/>
    <w:rsid w:val="00ED7B7E"/>
    <w:rsid w:val="00EE050E"/>
    <w:rsid w:val="00EE2036"/>
    <w:rsid w:val="00EE5165"/>
    <w:rsid w:val="00EE67A9"/>
    <w:rsid w:val="00EF04D4"/>
    <w:rsid w:val="00EF24AA"/>
    <w:rsid w:val="00EF4ACA"/>
    <w:rsid w:val="00F011D2"/>
    <w:rsid w:val="00F034E2"/>
    <w:rsid w:val="00F058BA"/>
    <w:rsid w:val="00F06F84"/>
    <w:rsid w:val="00F0703C"/>
    <w:rsid w:val="00F07146"/>
    <w:rsid w:val="00F14411"/>
    <w:rsid w:val="00F15488"/>
    <w:rsid w:val="00F15674"/>
    <w:rsid w:val="00F15B71"/>
    <w:rsid w:val="00F17B96"/>
    <w:rsid w:val="00F2243B"/>
    <w:rsid w:val="00F234AB"/>
    <w:rsid w:val="00F245A2"/>
    <w:rsid w:val="00F2585E"/>
    <w:rsid w:val="00F25A76"/>
    <w:rsid w:val="00F27B72"/>
    <w:rsid w:val="00F3032B"/>
    <w:rsid w:val="00F30373"/>
    <w:rsid w:val="00F32502"/>
    <w:rsid w:val="00F33E0F"/>
    <w:rsid w:val="00F34EE3"/>
    <w:rsid w:val="00F36B3B"/>
    <w:rsid w:val="00F40A8C"/>
    <w:rsid w:val="00F428E4"/>
    <w:rsid w:val="00F43B3D"/>
    <w:rsid w:val="00F44331"/>
    <w:rsid w:val="00F449BC"/>
    <w:rsid w:val="00F45647"/>
    <w:rsid w:val="00F47C72"/>
    <w:rsid w:val="00F5097B"/>
    <w:rsid w:val="00F52C9F"/>
    <w:rsid w:val="00F53641"/>
    <w:rsid w:val="00F608C8"/>
    <w:rsid w:val="00F61F8D"/>
    <w:rsid w:val="00F635B9"/>
    <w:rsid w:val="00F63675"/>
    <w:rsid w:val="00F71E8B"/>
    <w:rsid w:val="00F73BCC"/>
    <w:rsid w:val="00F73D16"/>
    <w:rsid w:val="00F744F8"/>
    <w:rsid w:val="00F75340"/>
    <w:rsid w:val="00F75928"/>
    <w:rsid w:val="00F83325"/>
    <w:rsid w:val="00F8551A"/>
    <w:rsid w:val="00F871D7"/>
    <w:rsid w:val="00F9106A"/>
    <w:rsid w:val="00F91C43"/>
    <w:rsid w:val="00F930EB"/>
    <w:rsid w:val="00F93E7D"/>
    <w:rsid w:val="00F94B9C"/>
    <w:rsid w:val="00F95DF2"/>
    <w:rsid w:val="00F9645E"/>
    <w:rsid w:val="00F96781"/>
    <w:rsid w:val="00F96FCC"/>
    <w:rsid w:val="00FA049E"/>
    <w:rsid w:val="00FA0530"/>
    <w:rsid w:val="00FA4C0F"/>
    <w:rsid w:val="00FB15F1"/>
    <w:rsid w:val="00FB1B6B"/>
    <w:rsid w:val="00FB6491"/>
    <w:rsid w:val="00FB65B0"/>
    <w:rsid w:val="00FC0491"/>
    <w:rsid w:val="00FC0AC3"/>
    <w:rsid w:val="00FC1710"/>
    <w:rsid w:val="00FC1B2C"/>
    <w:rsid w:val="00FC3AA5"/>
    <w:rsid w:val="00FC3D5C"/>
    <w:rsid w:val="00FC53F4"/>
    <w:rsid w:val="00FC54D7"/>
    <w:rsid w:val="00FD11A8"/>
    <w:rsid w:val="00FD2614"/>
    <w:rsid w:val="00FD3722"/>
    <w:rsid w:val="00FD540F"/>
    <w:rsid w:val="00FE3C86"/>
    <w:rsid w:val="00FE4D3F"/>
    <w:rsid w:val="00FE622B"/>
    <w:rsid w:val="00FF011F"/>
    <w:rsid w:val="00FF0BE0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3890"/>
  <w15:docId w15:val="{60C51A87-5170-4269-8082-2D57B57A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672"/>
    <w:rPr>
      <w:rFonts w:ascii="Book Antiqua" w:eastAsia="Times New Roman" w:hAnsi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63672"/>
    <w:pPr>
      <w:jc w:val="center"/>
    </w:pPr>
    <w:rPr>
      <w:rFonts w:ascii="Times New Roman" w:hAnsi="Times New Roman"/>
      <w:b/>
      <w:bCs/>
      <w:sz w:val="44"/>
    </w:rPr>
  </w:style>
  <w:style w:type="character" w:customStyle="1" w:styleId="TitleChar">
    <w:name w:val="Title Char"/>
    <w:basedOn w:val="DefaultParagraphFont"/>
    <w:link w:val="Title"/>
    <w:rsid w:val="00563672"/>
    <w:rPr>
      <w:rFonts w:ascii="Times New Roman" w:eastAsia="Times New Roman" w:hAnsi="Times New Roman" w:cs="Times New Roman"/>
      <w:b/>
      <w:bCs/>
      <w:sz w:val="44"/>
      <w:szCs w:val="24"/>
    </w:rPr>
  </w:style>
  <w:style w:type="table" w:styleId="TableGrid">
    <w:name w:val="Table Grid"/>
    <w:basedOn w:val="TableNormal"/>
    <w:uiPriority w:val="59"/>
    <w:rsid w:val="004A7C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C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CE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53EA0"/>
    <w:rPr>
      <w:rFonts w:ascii="Book Antiqua" w:eastAsia="Times New Roman" w:hAnsi="Book Antiqua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A2E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EA5"/>
    <w:rPr>
      <w:rFonts w:ascii="Book Antiqua" w:eastAsia="Times New Roman" w:hAnsi="Book Antiqu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A2E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EA5"/>
    <w:rPr>
      <w:rFonts w:ascii="Book Antiqua" w:eastAsia="Times New Roman" w:hAnsi="Book Antiqua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696BE5"/>
    <w:rPr>
      <w:rFonts w:asciiTheme="majorHAnsi" w:eastAsiaTheme="majorEastAsia" w:hAnsiTheme="majorHAnsi" w:cstheme="majorBidi"/>
      <w:color w:val="000000" w:themeColor="text1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B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ASGUL\Form\BUKU%20BIMBINGAN%20SKRIPSI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E20F-1105-480D-ABF3-4E0D07A4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BUKU BIMBINGAN SKRIPSI 2014</Template>
  <TotalTime>0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Hukum</dc:creator>
  <cp:lastModifiedBy>UMA</cp:lastModifiedBy>
  <cp:revision>3</cp:revision>
  <cp:lastPrinted>2023-01-17T07:45:00Z</cp:lastPrinted>
  <dcterms:created xsi:type="dcterms:W3CDTF">2023-02-09T09:40:00Z</dcterms:created>
  <dcterms:modified xsi:type="dcterms:W3CDTF">2023-02-09T09:40:00Z</dcterms:modified>
</cp:coreProperties>
</file>